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BF3" w:rsidRDefault="00106F4E" w:rsidP="00376BF3">
      <w:pPr>
        <w:pStyle w:val="ContactInformationHeading"/>
        <w:spacing w:before="0" w:after="0" w:line="240" w:lineRule="auto"/>
        <w:rPr>
          <w:sz w:val="28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91440" distB="91440" distL="114300" distR="114300" simplePos="0" relativeHeight="251678463" behindDoc="0" locked="0" layoutInCell="1" allowOverlap="1" wp14:anchorId="38694CBD" wp14:editId="3AB1D131">
                <wp:simplePos x="0" y="0"/>
                <wp:positionH relativeFrom="page">
                  <wp:posOffset>3371850</wp:posOffset>
                </wp:positionH>
                <wp:positionV relativeFrom="page">
                  <wp:posOffset>85725</wp:posOffset>
                </wp:positionV>
                <wp:extent cx="3314700" cy="1343025"/>
                <wp:effectExtent l="0" t="0" r="0" b="0"/>
                <wp:wrapNone/>
                <wp:docPr id="15" name="Back Tit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355" w:rsidRDefault="00931A07" w:rsidP="00013355">
                            <w:pPr>
                              <w:pBdr>
                                <w:top w:val="single" w:sz="24" w:space="2" w:color="4472C4" w:themeColor="accent1"/>
                                <w:bottom w:val="single" w:sz="24" w:space="8" w:color="4472C4" w:themeColor="accent1"/>
                              </w:pBd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color w:val="44546A" w:themeColor="text2"/>
                                <w:sz w:val="4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color w:val="44546A" w:themeColor="text2"/>
                                <w:sz w:val="48"/>
                                <w:szCs w:val="24"/>
                              </w:rPr>
                              <w:t>My Virtual Desktop</w:t>
                            </w:r>
                          </w:p>
                          <w:p w:rsidR="00106F4E" w:rsidRPr="00106F4E" w:rsidRDefault="00106F4E" w:rsidP="00013355">
                            <w:pPr>
                              <w:pBdr>
                                <w:top w:val="single" w:sz="24" w:space="2" w:color="4472C4" w:themeColor="accent1"/>
                                <w:bottom w:val="single" w:sz="24" w:space="8" w:color="4472C4" w:themeColor="accent1"/>
                              </w:pBd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color w:val="44546A" w:themeColor="text2"/>
                                <w:sz w:val="32"/>
                                <w:szCs w:val="24"/>
                              </w:rPr>
                            </w:pPr>
                            <w:r w:rsidRPr="00106F4E"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color w:val="44546A" w:themeColor="text2"/>
                                <w:sz w:val="32"/>
                                <w:szCs w:val="24"/>
                              </w:rPr>
                              <w:t>Desktopnc.niagaracollege.ca</w:t>
                            </w:r>
                          </w:p>
                          <w:p w:rsidR="00376BF3" w:rsidRPr="00E538E5" w:rsidRDefault="00376BF3" w:rsidP="00376BF3">
                            <w:pPr>
                              <w:pBdr>
                                <w:top w:val="single" w:sz="24" w:space="2" w:color="4472C4" w:themeColor="accent1"/>
                                <w:bottom w:val="single" w:sz="24" w:space="8" w:color="4472C4" w:themeColor="accent1"/>
                              </w:pBd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color w:val="4472C4" w:themeColor="accent1"/>
                                <w:sz w:val="32"/>
                                <w:szCs w:val="24"/>
                              </w:rPr>
                            </w:pPr>
                            <w:r w:rsidRPr="00E538E5"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color w:val="4472C4" w:themeColor="accent1"/>
                                <w:sz w:val="28"/>
                                <w:szCs w:val="24"/>
                              </w:rPr>
                              <w:t>This Pamphlet Online</w:t>
                            </w:r>
                          </w:p>
                          <w:p w:rsidR="00376BF3" w:rsidRPr="00E538E5" w:rsidRDefault="00322E34" w:rsidP="00376BF3">
                            <w:pPr>
                              <w:pBdr>
                                <w:top w:val="single" w:sz="24" w:space="2" w:color="4472C4" w:themeColor="accent1"/>
                                <w:bottom w:val="single" w:sz="24" w:space="8" w:color="4472C4" w:themeColor="accent1"/>
                              </w:pBd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hyperlink r:id="rId7" w:history="1">
                              <w:r w:rsidR="00376BF3" w:rsidRPr="00E538E5">
                                <w:rPr>
                                  <w:rStyle w:val="Hyperlink"/>
                                  <w:rFonts w:ascii="Century Gothic" w:hAnsi="Century Gothic"/>
                                  <w:i/>
                                  <w:iCs/>
                                  <w:sz w:val="24"/>
                                </w:rPr>
                                <w:t>https://its.niagaracollege.ca/</w:t>
                              </w:r>
                            </w:hyperlink>
                            <w:r w:rsidR="00376BF3" w:rsidRPr="00E538E5">
                              <w:rPr>
                                <w:rFonts w:ascii="Century Gothic" w:hAnsi="Century Gothic"/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94CBD" id="_x0000_t202" coordsize="21600,21600" o:spt="202" path="m,l,21600r21600,l21600,xe">
                <v:stroke joinstyle="miter"/>
                <v:path gradientshapeok="t" o:connecttype="rect"/>
              </v:shapetype>
              <v:shape id="Back Title" o:spid="_x0000_s1026" type="#_x0000_t202" style="position:absolute;margin-left:265.5pt;margin-top:6.75pt;width:261pt;height:105.75pt;z-index:251678463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" filled="f" stroked="f">
                <v:textbox>
                  <w:txbxContent>
                    <w:p w:rsidR="00013355" w:rsidRDefault="00931A07" w:rsidP="00013355">
                      <w:pPr>
                        <w:pBdr>
                          <w:top w:val="single" w:sz="24" w:space="2" w:color="4472C4" w:themeColor="accent1"/>
                          <w:bottom w:val="single" w:sz="24" w:space="8" w:color="4472C4" w:themeColor="accent1"/>
                        </w:pBd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i/>
                          <w:iCs/>
                          <w:color w:val="44546A" w:themeColor="text2"/>
                          <w:sz w:val="4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iCs/>
                          <w:color w:val="44546A" w:themeColor="text2"/>
                          <w:sz w:val="48"/>
                          <w:szCs w:val="24"/>
                        </w:rPr>
                        <w:t>My Virtual Desktop</w:t>
                      </w:r>
                    </w:p>
                    <w:p w:rsidR="00106F4E" w:rsidRPr="00106F4E" w:rsidRDefault="00106F4E" w:rsidP="00013355">
                      <w:pPr>
                        <w:pBdr>
                          <w:top w:val="single" w:sz="24" w:space="2" w:color="4472C4" w:themeColor="accent1"/>
                          <w:bottom w:val="single" w:sz="24" w:space="8" w:color="4472C4" w:themeColor="accent1"/>
                        </w:pBd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i/>
                          <w:iCs/>
                          <w:color w:val="44546A" w:themeColor="text2"/>
                          <w:sz w:val="32"/>
                          <w:szCs w:val="24"/>
                        </w:rPr>
                      </w:pPr>
                      <w:r w:rsidRPr="00106F4E">
                        <w:rPr>
                          <w:rFonts w:ascii="Century Gothic" w:hAnsi="Century Gothic"/>
                          <w:b/>
                          <w:i/>
                          <w:iCs/>
                          <w:color w:val="44546A" w:themeColor="text2"/>
                          <w:sz w:val="32"/>
                          <w:szCs w:val="24"/>
                        </w:rPr>
                        <w:t>Desktopnc.niagaracollege.ca</w:t>
                      </w:r>
                    </w:p>
                    <w:p w:rsidR="00376BF3" w:rsidRPr="00E538E5" w:rsidRDefault="00376BF3" w:rsidP="00376BF3">
                      <w:pPr>
                        <w:pBdr>
                          <w:top w:val="single" w:sz="24" w:space="2" w:color="4472C4" w:themeColor="accent1"/>
                          <w:bottom w:val="single" w:sz="24" w:space="8" w:color="4472C4" w:themeColor="accent1"/>
                        </w:pBd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i/>
                          <w:iCs/>
                          <w:color w:val="4472C4" w:themeColor="accent1"/>
                          <w:sz w:val="32"/>
                          <w:szCs w:val="24"/>
                        </w:rPr>
                      </w:pPr>
                      <w:r w:rsidRPr="00E538E5">
                        <w:rPr>
                          <w:rFonts w:ascii="Century Gothic" w:hAnsi="Century Gothic"/>
                          <w:b/>
                          <w:i/>
                          <w:iCs/>
                          <w:color w:val="4472C4" w:themeColor="accent1"/>
                          <w:sz w:val="28"/>
                          <w:szCs w:val="24"/>
                        </w:rPr>
                        <w:t>This Pamphlet Online</w:t>
                      </w:r>
                    </w:p>
                    <w:p w:rsidR="00376BF3" w:rsidRPr="00E538E5" w:rsidRDefault="005F20BD" w:rsidP="00376BF3">
                      <w:pPr>
                        <w:pBdr>
                          <w:top w:val="single" w:sz="24" w:space="2" w:color="4472C4" w:themeColor="accent1"/>
                          <w:bottom w:val="single" w:sz="24" w:space="8" w:color="4472C4" w:themeColor="accent1"/>
                        </w:pBdr>
                        <w:spacing w:after="0" w:line="240" w:lineRule="auto"/>
                        <w:jc w:val="center"/>
                        <w:rPr>
                          <w:rFonts w:ascii="Century Gothic" w:hAnsi="Century Gothic"/>
                          <w:i/>
                          <w:iCs/>
                          <w:color w:val="4472C4" w:themeColor="accent1"/>
                          <w:sz w:val="24"/>
                        </w:rPr>
                      </w:pPr>
                      <w:hyperlink r:id="rId8" w:history="1">
                        <w:r w:rsidR="00376BF3" w:rsidRPr="00E538E5">
                          <w:rPr>
                            <w:rStyle w:val="Hyperlink"/>
                            <w:rFonts w:ascii="Century Gothic" w:hAnsi="Century Gothic"/>
                            <w:i/>
                            <w:iCs/>
                            <w:sz w:val="24"/>
                          </w:rPr>
                          <w:t>https://its.niagaracollege.ca/</w:t>
                        </w:r>
                      </w:hyperlink>
                      <w:r w:rsidR="00376BF3" w:rsidRPr="00E538E5">
                        <w:rPr>
                          <w:rFonts w:ascii="Century Gothic" w:hAnsi="Century Gothic"/>
                          <w:i/>
                          <w:iCs/>
                          <w:color w:val="4472C4" w:themeColor="accent1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01E7">
        <w:rPr>
          <w:noProof/>
          <w:sz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-365760</wp:posOffset>
                </wp:positionH>
                <wp:positionV relativeFrom="page">
                  <wp:posOffset>114300</wp:posOffset>
                </wp:positionV>
                <wp:extent cx="3246755" cy="7600950"/>
                <wp:effectExtent l="0" t="0" r="0" b="0"/>
                <wp:wrapNone/>
                <wp:docPr id="7" name="Middle Cent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755" cy="760095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A2BB9" w:rsidRPr="00730AA3" w:rsidRDefault="002A2BB9" w:rsidP="002A2BB9">
                            <w:pPr>
                              <w:spacing w:after="120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color w:val="44546A" w:themeColor="text2"/>
                                <w:sz w:val="48"/>
                                <w:szCs w:val="24"/>
                              </w:rPr>
                              <w:t>School Computer</w:t>
                            </w:r>
                          </w:p>
                          <w:p w:rsidR="002A2BB9" w:rsidRDefault="002A2BB9" w:rsidP="002A2BB9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Don’t let the change of home screen scare you. </w:t>
                            </w:r>
                          </w:p>
                          <w:p w:rsidR="002A2BB9" w:rsidRDefault="002A2BB9" w:rsidP="002A2BB9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A2BB9" w:rsidRDefault="002A2BB9" w:rsidP="002A2BB9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As Wikipedia says: </w:t>
                            </w:r>
                          </w:p>
                          <w:p w:rsidR="002A2BB9" w:rsidRPr="00BB7A4B" w:rsidRDefault="002A2BB9" w:rsidP="002A2BB9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BB7A4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In computing, a virtual machine (VM) is an emulation of a computer system. Virtual machines are based on computer architectures and provide functionality of a physical computer. Their implementations may involve specialized hardware, software, or a combination.</w:t>
                            </w:r>
                          </w:p>
                          <w:p w:rsidR="002A2BB9" w:rsidRDefault="002A2BB9" w:rsidP="002A2BB9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A2BB9" w:rsidRDefault="002A2BB9" w:rsidP="002A2BB9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To learn more visit:</w:t>
                            </w:r>
                          </w:p>
                          <w:p w:rsidR="002A2BB9" w:rsidRDefault="00322E34" w:rsidP="002A2BB9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hyperlink r:id="rId9" w:history="1">
                              <w:r w:rsidR="002A2BB9" w:rsidRPr="004608E1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sz w:val="20"/>
                                  <w:szCs w:val="20"/>
                                </w:rPr>
                                <w:t>https://en.wikipedia.org/wiki/Virtual_machine</w:t>
                              </w:r>
                            </w:hyperlink>
                            <w:r w:rsidR="002A2BB9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A2BB9" w:rsidRPr="003051CC" w:rsidRDefault="002A2BB9" w:rsidP="002A2BB9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B0E11" w:rsidRPr="004B0E11" w:rsidRDefault="004B0E11" w:rsidP="004B0E11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Turn on the computer</w:t>
                            </w:r>
                          </w:p>
                          <w:p w:rsidR="002A2BB9" w:rsidRPr="004B0E11" w:rsidRDefault="004B0E11" w:rsidP="004B0E11">
                            <w:pPr>
                              <w:spacing w:after="0" w:line="240" w:lineRule="auto"/>
                              <w:ind w:left="90"/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5DC4F1B0" wp14:editId="6778D29D">
                                  <wp:extent cx="2523500" cy="2373086"/>
                                  <wp:effectExtent l="0" t="0" r="0" b="825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21267610_10159306100800565_459647671_o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6745" cy="2376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2BB9" w:rsidRPr="003051CC" w:rsidRDefault="002A2BB9" w:rsidP="002A2BB9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Log in with:</w:t>
                            </w:r>
                          </w:p>
                          <w:p w:rsidR="002A2BB9" w:rsidRPr="003051CC" w:rsidRDefault="004B0E11" w:rsidP="002A2BB9">
                            <w:pPr>
                              <w:pStyle w:val="ListParagraph"/>
                              <w:numPr>
                                <w:ilvl w:val="1"/>
                                <w:numId w:val="47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Blackboard U</w:t>
                            </w:r>
                            <w:r w:rsidR="002A2BB9" w:rsidRPr="003051CC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sername </w:t>
                            </w:r>
                          </w:p>
                          <w:p w:rsidR="002A2BB9" w:rsidRPr="003051CC" w:rsidRDefault="004B0E11" w:rsidP="002A2BB9">
                            <w:pPr>
                              <w:pStyle w:val="ListParagraph"/>
                              <w:numPr>
                                <w:ilvl w:val="1"/>
                                <w:numId w:val="47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Blackboard P</w:t>
                            </w:r>
                            <w:r w:rsidR="002A2BB9" w:rsidRPr="003051CC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assword</w:t>
                            </w:r>
                          </w:p>
                          <w:p w:rsidR="002A2BB9" w:rsidRPr="004B0E11" w:rsidRDefault="002A2BB9" w:rsidP="002A2BB9">
                            <w:pPr>
                              <w:pStyle w:val="ContactInformation"/>
                              <w:numPr>
                                <w:ilvl w:val="0"/>
                                <w:numId w:val="47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4B0E11">
                              <w:rPr>
                                <w:rFonts w:ascii="Century Gothic" w:hAnsi="Century Gothic"/>
                                <w:color w:val="auto"/>
                                <w:sz w:val="24"/>
                                <w:szCs w:val="24"/>
                              </w:rPr>
                              <w:t>To Log off:</w:t>
                            </w:r>
                          </w:p>
                          <w:p w:rsidR="002A2BB9" w:rsidRPr="004B0E11" w:rsidRDefault="004B0E11" w:rsidP="004B0E11">
                            <w:pPr>
                              <w:pStyle w:val="ContactInformation"/>
                              <w:spacing w:line="240" w:lineRule="auto"/>
                              <w:ind w:firstLine="360"/>
                              <w:rPr>
                                <w:rFonts w:ascii="Century Gothic" w:hAnsi="Century Gothic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4B0E11">
                              <w:rPr>
                                <w:rFonts w:ascii="Century Gothic" w:hAnsi="Century Gothic"/>
                                <w:color w:val="auto"/>
                                <w:sz w:val="24"/>
                                <w:szCs w:val="24"/>
                              </w:rPr>
                              <w:t xml:space="preserve">Click </w:t>
                            </w: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4796BD29" wp14:editId="47138D09">
                                  <wp:extent cx="177800" cy="152400"/>
                                  <wp:effectExtent l="0" t="0" r="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92291" cy="1648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B0E11">
                              <w:rPr>
                                <w:rFonts w:ascii="Century Gothic" w:hAnsi="Century Gothic"/>
                                <w:b/>
                                <w:color w:val="auto"/>
                                <w:sz w:val="24"/>
                                <w:szCs w:val="24"/>
                              </w:rPr>
                              <w:t>Start</w:t>
                            </w:r>
                            <w:r w:rsidRPr="004B0E11">
                              <w:rPr>
                                <w:rFonts w:ascii="Century Gothic" w:hAnsi="Century Gothic"/>
                                <w:color w:val="auto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57BA4A22" wp14:editId="408A1C79">
                                  <wp:extent cx="174172" cy="147603"/>
                                  <wp:effectExtent l="0" t="0" r="0" b="508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200" cy="162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B0E11">
                              <w:rPr>
                                <w:rFonts w:ascii="Century Gothic" w:hAnsi="Century Gothic"/>
                                <w:b/>
                                <w:color w:val="auto"/>
                                <w:sz w:val="24"/>
                                <w:szCs w:val="24"/>
                              </w:rPr>
                              <w:t>Power</w:t>
                            </w:r>
                            <w:r w:rsidRPr="004B0E11">
                              <w:rPr>
                                <w:rFonts w:ascii="Century Gothic" w:hAnsi="Century Gothic"/>
                                <w:color w:val="auto"/>
                                <w:sz w:val="24"/>
                                <w:szCs w:val="24"/>
                              </w:rPr>
                              <w:t xml:space="preserve"> then </w:t>
                            </w:r>
                            <w:r w:rsidRPr="004B0E11">
                              <w:rPr>
                                <w:rFonts w:ascii="Century Gothic" w:hAnsi="Century Gothic"/>
                                <w:b/>
                                <w:color w:val="auto"/>
                                <w:sz w:val="24"/>
                                <w:szCs w:val="24"/>
                              </w:rPr>
                              <w:t>Shut Down</w:t>
                            </w:r>
                          </w:p>
                          <w:p w:rsidR="002A2BB9" w:rsidRPr="003051CC" w:rsidRDefault="004B0E11" w:rsidP="004B0E11">
                            <w:pPr>
                              <w:pStyle w:val="ContactInformation"/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102995" cy="707157"/>
                                  <wp:effectExtent l="0" t="0" r="190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7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843" cy="717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2BB9" w:rsidRDefault="002A2BB9" w:rsidP="002A2BB9">
                            <w:pPr>
                              <w:pStyle w:val="ContactInformation"/>
                              <w:spacing w:line="240" w:lineRule="auto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2A2BB9" w:rsidRPr="003051CC" w:rsidRDefault="002A2BB9" w:rsidP="002A2B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504391">
                              <w:rPr>
                                <w:b/>
                                <w:color w:val="FF0000"/>
                              </w:rPr>
                              <w:t>Remember that you cannot save anything to this system!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Save it online or on a USB stick</w:t>
                            </w:r>
                          </w:p>
                          <w:p w:rsidR="00CF3620" w:rsidRPr="00CF3620" w:rsidRDefault="00CF3620" w:rsidP="00CF3620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iddle Center" o:spid="_x0000_s1027" type="#_x0000_t202" style="position:absolute;margin-left:-28.8pt;margin-top:9pt;width:255.65pt;height:59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" fillcolor="#eeece1" stroked="f" strokeweight=".5pt">
                <v:textbox>
                  <w:txbxContent>
                    <w:p w:rsidR="002A2BB9" w:rsidRPr="00730AA3" w:rsidRDefault="002A2BB9" w:rsidP="002A2BB9">
                      <w:pPr>
                        <w:spacing w:after="120"/>
                        <w:rPr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iCs/>
                          <w:color w:val="44546A" w:themeColor="text2"/>
                          <w:sz w:val="48"/>
                          <w:szCs w:val="24"/>
                        </w:rPr>
                        <w:t>School Computer</w:t>
                      </w:r>
                    </w:p>
                    <w:p w:rsidR="002A2BB9" w:rsidRDefault="002A2BB9" w:rsidP="002A2BB9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Don’t let the change of home screen scare you. </w:t>
                      </w:r>
                    </w:p>
                    <w:p w:rsidR="002A2BB9" w:rsidRDefault="002A2BB9" w:rsidP="002A2BB9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  <w:p w:rsidR="002A2BB9" w:rsidRDefault="002A2BB9" w:rsidP="002A2BB9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As Wikipedia says: </w:t>
                      </w:r>
                    </w:p>
                    <w:p w:rsidR="002A2BB9" w:rsidRPr="00BB7A4B" w:rsidRDefault="002A2BB9" w:rsidP="002A2BB9">
                      <w:pPr>
                        <w:spacing w:after="0"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BB7A4B">
                        <w:rPr>
                          <w:rFonts w:ascii="Century Gothic" w:hAnsi="Century Gothic"/>
                          <w:sz w:val="20"/>
                          <w:szCs w:val="20"/>
                        </w:rPr>
                        <w:t>In computing, a virtual machine (VM) is an emulation of a computer system. Virtual machines are based on computer architectures and provide functionality of a physical computer. Their implementations may involve specialized hardware, software, or a combination.</w:t>
                      </w:r>
                    </w:p>
                    <w:p w:rsidR="002A2BB9" w:rsidRDefault="002A2BB9" w:rsidP="002A2BB9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  <w:p w:rsidR="002A2BB9" w:rsidRDefault="002A2BB9" w:rsidP="002A2BB9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To learn more visit:</w:t>
                      </w:r>
                    </w:p>
                    <w:p w:rsidR="002A2BB9" w:rsidRDefault="005F20BD" w:rsidP="002A2BB9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hyperlink r:id="rId14" w:history="1">
                        <w:r w:rsidR="002A2BB9" w:rsidRPr="004608E1">
                          <w:rPr>
                            <w:rStyle w:val="Hyperlink"/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t>https://en.wikipedia.org/wiki/Virtual_machine</w:t>
                        </w:r>
                      </w:hyperlink>
                      <w:r w:rsidR="002A2BB9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2A2BB9" w:rsidRPr="003051CC" w:rsidRDefault="002A2BB9" w:rsidP="002A2BB9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  <w:p w:rsidR="004B0E11" w:rsidRPr="004B0E11" w:rsidRDefault="004B0E11" w:rsidP="004B0E11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Turn on the computer</w:t>
                      </w:r>
                    </w:p>
                    <w:p w:rsidR="002A2BB9" w:rsidRPr="004B0E11" w:rsidRDefault="004B0E11" w:rsidP="004B0E11">
                      <w:pPr>
                        <w:spacing w:after="0" w:line="240" w:lineRule="auto"/>
                        <w:ind w:left="90"/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5DC4F1B0" wp14:editId="6778D29D">
                            <wp:extent cx="2523500" cy="2373086"/>
                            <wp:effectExtent l="0" t="0" r="0" b="825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21267610_10159306100800565_459647671_o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6745" cy="23761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2BB9" w:rsidRPr="003051CC" w:rsidRDefault="002A2BB9" w:rsidP="002A2BB9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Log in with:</w:t>
                      </w:r>
                    </w:p>
                    <w:p w:rsidR="002A2BB9" w:rsidRPr="003051CC" w:rsidRDefault="004B0E11" w:rsidP="002A2BB9">
                      <w:pPr>
                        <w:pStyle w:val="ListParagraph"/>
                        <w:numPr>
                          <w:ilvl w:val="1"/>
                          <w:numId w:val="47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Blackboard U</w:t>
                      </w:r>
                      <w:r w:rsidR="002A2BB9" w:rsidRPr="003051CC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sername </w:t>
                      </w:r>
                    </w:p>
                    <w:p w:rsidR="002A2BB9" w:rsidRPr="003051CC" w:rsidRDefault="004B0E11" w:rsidP="002A2BB9">
                      <w:pPr>
                        <w:pStyle w:val="ListParagraph"/>
                        <w:numPr>
                          <w:ilvl w:val="1"/>
                          <w:numId w:val="47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Blackboard P</w:t>
                      </w:r>
                      <w:r w:rsidR="002A2BB9" w:rsidRPr="003051CC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assword</w:t>
                      </w:r>
                    </w:p>
                    <w:p w:rsidR="002A2BB9" w:rsidRPr="004B0E11" w:rsidRDefault="002A2BB9" w:rsidP="002A2BB9">
                      <w:pPr>
                        <w:pStyle w:val="ContactInformation"/>
                        <w:numPr>
                          <w:ilvl w:val="0"/>
                          <w:numId w:val="47"/>
                        </w:numPr>
                        <w:spacing w:line="240" w:lineRule="auto"/>
                        <w:rPr>
                          <w:rFonts w:ascii="Century Gothic" w:hAnsi="Century Gothic"/>
                          <w:color w:val="auto"/>
                          <w:sz w:val="24"/>
                          <w:szCs w:val="24"/>
                        </w:rPr>
                      </w:pPr>
                      <w:r w:rsidRPr="004B0E11">
                        <w:rPr>
                          <w:rFonts w:ascii="Century Gothic" w:hAnsi="Century Gothic"/>
                          <w:color w:val="auto"/>
                          <w:sz w:val="24"/>
                          <w:szCs w:val="24"/>
                        </w:rPr>
                        <w:t>To Log off:</w:t>
                      </w:r>
                    </w:p>
                    <w:p w:rsidR="002A2BB9" w:rsidRPr="004B0E11" w:rsidRDefault="004B0E11" w:rsidP="004B0E11">
                      <w:pPr>
                        <w:pStyle w:val="ContactInformation"/>
                        <w:spacing w:line="240" w:lineRule="auto"/>
                        <w:ind w:firstLine="360"/>
                        <w:rPr>
                          <w:rFonts w:ascii="Century Gothic" w:hAnsi="Century Gothic"/>
                          <w:color w:val="auto"/>
                          <w:sz w:val="24"/>
                          <w:szCs w:val="24"/>
                        </w:rPr>
                      </w:pPr>
                      <w:r w:rsidRPr="004B0E11">
                        <w:rPr>
                          <w:rFonts w:ascii="Century Gothic" w:hAnsi="Century Gothic"/>
                          <w:color w:val="auto"/>
                          <w:sz w:val="24"/>
                          <w:szCs w:val="24"/>
                        </w:rPr>
                        <w:t xml:space="preserve">Click </w:t>
                      </w: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4796BD29" wp14:editId="47138D09">
                            <wp:extent cx="177800" cy="152400"/>
                            <wp:effectExtent l="0" t="0" r="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92291" cy="1648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B0E11">
                        <w:rPr>
                          <w:rFonts w:ascii="Century Gothic" w:hAnsi="Century Gothic"/>
                          <w:b/>
                          <w:color w:val="auto"/>
                          <w:sz w:val="24"/>
                          <w:szCs w:val="24"/>
                        </w:rPr>
                        <w:t>Start</w:t>
                      </w:r>
                      <w:r w:rsidRPr="004B0E11">
                        <w:rPr>
                          <w:rFonts w:ascii="Century Gothic" w:hAnsi="Century Gothic"/>
                          <w:color w:val="auto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57BA4A22" wp14:editId="408A1C79">
                            <wp:extent cx="174172" cy="147603"/>
                            <wp:effectExtent l="0" t="0" r="0" b="508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200" cy="162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B0E11">
                        <w:rPr>
                          <w:rFonts w:ascii="Century Gothic" w:hAnsi="Century Gothic"/>
                          <w:b/>
                          <w:color w:val="auto"/>
                          <w:sz w:val="24"/>
                          <w:szCs w:val="24"/>
                        </w:rPr>
                        <w:t>Power</w:t>
                      </w:r>
                      <w:r w:rsidRPr="004B0E11">
                        <w:rPr>
                          <w:rFonts w:ascii="Century Gothic" w:hAnsi="Century Gothic"/>
                          <w:color w:val="auto"/>
                          <w:sz w:val="24"/>
                          <w:szCs w:val="24"/>
                        </w:rPr>
                        <w:t xml:space="preserve"> then </w:t>
                      </w:r>
                      <w:r w:rsidRPr="004B0E11">
                        <w:rPr>
                          <w:rFonts w:ascii="Century Gothic" w:hAnsi="Century Gothic"/>
                          <w:b/>
                          <w:color w:val="auto"/>
                          <w:sz w:val="24"/>
                          <w:szCs w:val="24"/>
                        </w:rPr>
                        <w:t>Shut Down</w:t>
                      </w:r>
                    </w:p>
                    <w:p w:rsidR="002A2BB9" w:rsidRPr="003051CC" w:rsidRDefault="004B0E11" w:rsidP="004B0E11">
                      <w:pPr>
                        <w:pStyle w:val="ContactInformation"/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auto"/>
                          <w:sz w:val="20"/>
                          <w:szCs w:val="20"/>
                          <w:lang w:val="en-CA" w:eastAsia="en-CA"/>
                        </w:rPr>
                        <w:drawing>
                          <wp:inline distT="0" distB="0" distL="0" distR="0">
                            <wp:extent cx="1102995" cy="707157"/>
                            <wp:effectExtent l="0" t="0" r="1905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7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19843" cy="717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2BB9" w:rsidRDefault="002A2BB9" w:rsidP="002A2BB9">
                      <w:pPr>
                        <w:pStyle w:val="ContactInformation"/>
                        <w:spacing w:line="240" w:lineRule="auto"/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</w:pPr>
                    </w:p>
                    <w:p w:rsidR="002A2BB9" w:rsidRPr="003051CC" w:rsidRDefault="002A2BB9" w:rsidP="002A2BB9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</w:rPr>
                      </w:pPr>
                      <w:r w:rsidRPr="00504391">
                        <w:rPr>
                          <w:b/>
                          <w:color w:val="FF0000"/>
                        </w:rPr>
                        <w:t>Remember that you cannot save anything to this system!</w:t>
                      </w:r>
                      <w:r>
                        <w:rPr>
                          <w:b/>
                          <w:color w:val="FF0000"/>
                        </w:rPr>
                        <w:t xml:space="preserve"> Save it online or on a USB stick</w:t>
                      </w:r>
                    </w:p>
                    <w:p w:rsidR="00CF3620" w:rsidRPr="00CF3620" w:rsidRDefault="00CF3620" w:rsidP="00CF3620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376BF3" w:rsidRDefault="00376BF3" w:rsidP="00376BF3">
      <w:pPr>
        <w:pStyle w:val="ContactInformationHeading"/>
        <w:spacing w:before="0" w:after="0" w:line="240" w:lineRule="auto"/>
        <w:rPr>
          <w:sz w:val="28"/>
        </w:rPr>
      </w:pPr>
    </w:p>
    <w:p w:rsidR="00376BF3" w:rsidRDefault="00376BF3" w:rsidP="00376BF3">
      <w:pPr>
        <w:pStyle w:val="ContactInformationHeading"/>
        <w:spacing w:before="0" w:after="0" w:line="240" w:lineRule="auto"/>
        <w:rPr>
          <w:sz w:val="28"/>
        </w:rPr>
      </w:pPr>
    </w:p>
    <w:p w:rsidR="00376BF3" w:rsidRDefault="00376BF3" w:rsidP="00376BF3">
      <w:pPr>
        <w:pStyle w:val="ContactInformationHeading"/>
        <w:spacing w:before="0" w:after="0" w:line="240" w:lineRule="auto"/>
        <w:rPr>
          <w:sz w:val="28"/>
        </w:rPr>
      </w:pPr>
    </w:p>
    <w:p w:rsidR="00376BF3" w:rsidRDefault="00CF3620" w:rsidP="00376BF3">
      <w:pPr>
        <w:pStyle w:val="ContactInformationHeading"/>
        <w:spacing w:before="0" w:after="0" w:line="240" w:lineRule="auto"/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01A123" wp14:editId="6F8F7B40">
                <wp:simplePos x="0" y="0"/>
                <wp:positionH relativeFrom="column">
                  <wp:posOffset>2914650</wp:posOffset>
                </wp:positionH>
                <wp:positionV relativeFrom="page">
                  <wp:posOffset>1600200</wp:posOffset>
                </wp:positionV>
                <wp:extent cx="3314700" cy="5216525"/>
                <wp:effectExtent l="0" t="0" r="0" b="3175"/>
                <wp:wrapNone/>
                <wp:docPr id="27" name="Middle Cent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521652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3355" w:rsidRDefault="00013355" w:rsidP="00013355">
                            <w:pPr>
                              <w:pStyle w:val="BrochureTitle"/>
                              <w:spacing w:after="60" w:line="240" w:lineRule="auto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B13F2B">
                              <w:rPr>
                                <w:b/>
                                <w:sz w:val="36"/>
                              </w:rPr>
                              <w:t>How to Guides on the following topics</w:t>
                            </w:r>
                            <w:r w:rsidR="00106F4E">
                              <w:rPr>
                                <w:b/>
                                <w:sz w:val="36"/>
                              </w:rPr>
                              <w:t>:</w:t>
                            </w:r>
                          </w:p>
                          <w:p w:rsidR="00013355" w:rsidRPr="00B13F2B" w:rsidRDefault="00013355" w:rsidP="00013355">
                            <w:pPr>
                              <w:pStyle w:val="BrochureTitle"/>
                              <w:spacing w:after="60" w:line="240" w:lineRule="auto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013355" w:rsidRDefault="00013355" w:rsidP="00013355">
                            <w:pPr>
                              <w:pStyle w:val="BrochureTitle"/>
                              <w:spacing w:after="60" w:line="240" w:lineRule="auto"/>
                              <w:jc w:val="center"/>
                            </w:pPr>
                            <w:r>
                              <w:t>Blackboard</w:t>
                            </w:r>
                          </w:p>
                          <w:p w:rsidR="00013355" w:rsidRDefault="00013355" w:rsidP="00013355">
                            <w:pPr>
                              <w:pStyle w:val="BrochureTitle"/>
                              <w:spacing w:after="60" w:line="240" w:lineRule="auto"/>
                              <w:jc w:val="center"/>
                            </w:pPr>
                          </w:p>
                          <w:p w:rsidR="00013355" w:rsidRDefault="00013355" w:rsidP="00013355">
                            <w:pPr>
                              <w:pStyle w:val="BrochureTitle"/>
                              <w:spacing w:after="60" w:line="240" w:lineRule="auto"/>
                              <w:jc w:val="center"/>
                            </w:pPr>
                            <w:r>
                              <w:t>Windows 10</w:t>
                            </w:r>
                          </w:p>
                          <w:p w:rsidR="00013355" w:rsidRDefault="00013355" w:rsidP="00013355">
                            <w:pPr>
                              <w:pStyle w:val="BrochureTitle"/>
                              <w:spacing w:after="60" w:line="240" w:lineRule="auto"/>
                              <w:jc w:val="center"/>
                            </w:pPr>
                          </w:p>
                          <w:p w:rsidR="00013355" w:rsidRDefault="00013355" w:rsidP="00013355">
                            <w:pPr>
                              <w:pStyle w:val="BrochureTitle"/>
                              <w:spacing w:after="60" w:line="240" w:lineRule="auto"/>
                              <w:jc w:val="center"/>
                            </w:pPr>
                            <w:r>
                              <w:t>Office 365</w:t>
                            </w:r>
                          </w:p>
                          <w:p w:rsidR="00013355" w:rsidRDefault="00013355" w:rsidP="00013355">
                            <w:pPr>
                              <w:pStyle w:val="BrochureTitle"/>
                              <w:spacing w:after="60" w:line="240" w:lineRule="auto"/>
                              <w:jc w:val="center"/>
                            </w:pPr>
                          </w:p>
                          <w:p w:rsidR="00013355" w:rsidRDefault="00013355" w:rsidP="00013355">
                            <w:pPr>
                              <w:pStyle w:val="BrochureTitle"/>
                              <w:spacing w:after="60" w:line="240" w:lineRule="auto"/>
                              <w:jc w:val="center"/>
                            </w:pPr>
                            <w:r>
                              <w:t>OneDrive</w:t>
                            </w:r>
                          </w:p>
                          <w:p w:rsidR="00013355" w:rsidRDefault="00013355" w:rsidP="00013355">
                            <w:pPr>
                              <w:pStyle w:val="BrochureTitle"/>
                              <w:spacing w:after="60" w:line="240" w:lineRule="auto"/>
                              <w:jc w:val="center"/>
                            </w:pPr>
                          </w:p>
                          <w:p w:rsidR="00013355" w:rsidRDefault="00013355" w:rsidP="00013355">
                            <w:pPr>
                              <w:pStyle w:val="BrochureTitle"/>
                              <w:spacing w:after="60" w:line="240" w:lineRule="auto"/>
                              <w:jc w:val="center"/>
                            </w:pPr>
                            <w:r>
                              <w:t>Skype for Business</w:t>
                            </w:r>
                          </w:p>
                          <w:p w:rsidR="00013355" w:rsidRDefault="00013355" w:rsidP="00013355">
                            <w:pPr>
                              <w:pStyle w:val="BrochureTitle"/>
                              <w:spacing w:after="60" w:line="240" w:lineRule="auto"/>
                              <w:jc w:val="center"/>
                            </w:pPr>
                          </w:p>
                          <w:p w:rsidR="00013355" w:rsidRDefault="00322E34" w:rsidP="00013355">
                            <w:pPr>
                              <w:pStyle w:val="BrochureTitle"/>
                              <w:spacing w:after="60" w:line="240" w:lineRule="auto"/>
                              <w:jc w:val="center"/>
                            </w:pPr>
                            <w:hyperlink r:id="rId19" w:history="1">
                              <w:r w:rsidR="00013355" w:rsidRPr="00BC5ADB">
                                <w:rPr>
                                  <w:rStyle w:val="Hyperlink"/>
                                </w:rPr>
                                <w:t>https://its.niagaracollege.ca/</w:t>
                              </w:r>
                            </w:hyperlink>
                            <w:r w:rsidR="00013355">
                              <w:t xml:space="preserve">  </w:t>
                            </w:r>
                          </w:p>
                          <w:p w:rsidR="001634E2" w:rsidRDefault="001634E2" w:rsidP="00013355">
                            <w:pPr>
                              <w:pStyle w:val="BrochureTitle"/>
                              <w:spacing w:after="60" w:line="240" w:lineRule="auto"/>
                              <w:jc w:val="center"/>
                            </w:pPr>
                          </w:p>
                          <w:p w:rsidR="00134141" w:rsidRPr="00322E34" w:rsidRDefault="00322E34" w:rsidP="00322E3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0"/>
                              </w:rPr>
                            </w:pPr>
                            <w:r w:rsidRPr="00322E34">
                              <w:rPr>
                                <w:b/>
                                <w:color w:val="FF0000"/>
                                <w:sz w:val="32"/>
                              </w:rPr>
                              <w:t>Remember that you cannot save anything to this system! Save it online or on a USB stic</w:t>
                            </w:r>
                            <w:r w:rsidRPr="00322E34">
                              <w:rPr>
                                <w:b/>
                                <w:color w:val="FF0000"/>
                                <w:sz w:val="32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01A12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29.5pt;margin-top:126pt;width:261pt;height:41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" fillcolor="#eeece1" stroked="f" strokeweight=".5pt">
                <v:textbox>
                  <w:txbxContent>
                    <w:p w:rsidR="00013355" w:rsidRDefault="00013355" w:rsidP="00013355">
                      <w:pPr>
                        <w:pStyle w:val="BrochureTitle"/>
                        <w:spacing w:after="60" w:line="240" w:lineRule="auto"/>
                        <w:jc w:val="center"/>
                        <w:rPr>
                          <w:b/>
                          <w:sz w:val="36"/>
                        </w:rPr>
                      </w:pPr>
                      <w:r w:rsidRPr="00B13F2B">
                        <w:rPr>
                          <w:b/>
                          <w:sz w:val="36"/>
                        </w:rPr>
                        <w:t>How to Guides on the following topics</w:t>
                      </w:r>
                      <w:r w:rsidR="00106F4E">
                        <w:rPr>
                          <w:b/>
                          <w:sz w:val="36"/>
                        </w:rPr>
                        <w:t>:</w:t>
                      </w:r>
                    </w:p>
                    <w:p w:rsidR="00013355" w:rsidRPr="00B13F2B" w:rsidRDefault="00013355" w:rsidP="00013355">
                      <w:pPr>
                        <w:pStyle w:val="BrochureTitle"/>
                        <w:spacing w:after="60" w:line="240" w:lineRule="auto"/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013355" w:rsidRDefault="00013355" w:rsidP="00013355">
                      <w:pPr>
                        <w:pStyle w:val="BrochureTitle"/>
                        <w:spacing w:after="60" w:line="240" w:lineRule="auto"/>
                        <w:jc w:val="center"/>
                      </w:pPr>
                      <w:r>
                        <w:t>Blackboard</w:t>
                      </w:r>
                    </w:p>
                    <w:p w:rsidR="00013355" w:rsidRDefault="00013355" w:rsidP="00013355">
                      <w:pPr>
                        <w:pStyle w:val="BrochureTitle"/>
                        <w:spacing w:after="60" w:line="240" w:lineRule="auto"/>
                        <w:jc w:val="center"/>
                      </w:pPr>
                    </w:p>
                    <w:p w:rsidR="00013355" w:rsidRDefault="00013355" w:rsidP="00013355">
                      <w:pPr>
                        <w:pStyle w:val="BrochureTitle"/>
                        <w:spacing w:after="60" w:line="240" w:lineRule="auto"/>
                        <w:jc w:val="center"/>
                      </w:pPr>
                      <w:r>
                        <w:t>Windows 10</w:t>
                      </w:r>
                    </w:p>
                    <w:p w:rsidR="00013355" w:rsidRDefault="00013355" w:rsidP="00013355">
                      <w:pPr>
                        <w:pStyle w:val="BrochureTitle"/>
                        <w:spacing w:after="60" w:line="240" w:lineRule="auto"/>
                        <w:jc w:val="center"/>
                      </w:pPr>
                    </w:p>
                    <w:p w:rsidR="00013355" w:rsidRDefault="00013355" w:rsidP="00013355">
                      <w:pPr>
                        <w:pStyle w:val="BrochureTitle"/>
                        <w:spacing w:after="60" w:line="240" w:lineRule="auto"/>
                        <w:jc w:val="center"/>
                      </w:pPr>
                      <w:r>
                        <w:t>Office 365</w:t>
                      </w:r>
                    </w:p>
                    <w:p w:rsidR="00013355" w:rsidRDefault="00013355" w:rsidP="00013355">
                      <w:pPr>
                        <w:pStyle w:val="BrochureTitle"/>
                        <w:spacing w:after="60" w:line="240" w:lineRule="auto"/>
                        <w:jc w:val="center"/>
                      </w:pPr>
                    </w:p>
                    <w:p w:rsidR="00013355" w:rsidRDefault="00013355" w:rsidP="00013355">
                      <w:pPr>
                        <w:pStyle w:val="BrochureTitle"/>
                        <w:spacing w:after="60" w:line="240" w:lineRule="auto"/>
                        <w:jc w:val="center"/>
                      </w:pPr>
                      <w:r>
                        <w:t>OneDrive</w:t>
                      </w:r>
                    </w:p>
                    <w:p w:rsidR="00013355" w:rsidRDefault="00013355" w:rsidP="00013355">
                      <w:pPr>
                        <w:pStyle w:val="BrochureTitle"/>
                        <w:spacing w:after="60" w:line="240" w:lineRule="auto"/>
                        <w:jc w:val="center"/>
                      </w:pPr>
                    </w:p>
                    <w:p w:rsidR="00013355" w:rsidRDefault="00013355" w:rsidP="00013355">
                      <w:pPr>
                        <w:pStyle w:val="BrochureTitle"/>
                        <w:spacing w:after="60" w:line="240" w:lineRule="auto"/>
                        <w:jc w:val="center"/>
                      </w:pPr>
                      <w:r>
                        <w:t>Skype for Business</w:t>
                      </w:r>
                    </w:p>
                    <w:p w:rsidR="00013355" w:rsidRDefault="00013355" w:rsidP="00013355">
                      <w:pPr>
                        <w:pStyle w:val="BrochureTitle"/>
                        <w:spacing w:after="60" w:line="240" w:lineRule="auto"/>
                        <w:jc w:val="center"/>
                      </w:pPr>
                    </w:p>
                    <w:p w:rsidR="00013355" w:rsidRDefault="00322E34" w:rsidP="00013355">
                      <w:pPr>
                        <w:pStyle w:val="BrochureTitle"/>
                        <w:spacing w:after="60" w:line="240" w:lineRule="auto"/>
                        <w:jc w:val="center"/>
                      </w:pPr>
                      <w:hyperlink r:id="rId20" w:history="1">
                        <w:r w:rsidR="00013355" w:rsidRPr="00BC5ADB">
                          <w:rPr>
                            <w:rStyle w:val="Hyperlink"/>
                          </w:rPr>
                          <w:t>https://its.niagaracollege.ca/</w:t>
                        </w:r>
                      </w:hyperlink>
                      <w:r w:rsidR="00013355">
                        <w:t xml:space="preserve">  </w:t>
                      </w:r>
                    </w:p>
                    <w:p w:rsidR="001634E2" w:rsidRDefault="001634E2" w:rsidP="00013355">
                      <w:pPr>
                        <w:pStyle w:val="BrochureTitle"/>
                        <w:spacing w:after="60" w:line="240" w:lineRule="auto"/>
                        <w:jc w:val="center"/>
                      </w:pPr>
                    </w:p>
                    <w:p w:rsidR="00134141" w:rsidRPr="00322E34" w:rsidRDefault="00322E34" w:rsidP="00322E34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0"/>
                        </w:rPr>
                      </w:pPr>
                      <w:r w:rsidRPr="00322E34">
                        <w:rPr>
                          <w:b/>
                          <w:color w:val="FF0000"/>
                          <w:sz w:val="32"/>
                        </w:rPr>
                        <w:t>Remember that you cannot save anything to this system! Save it online or on a USB stic</w:t>
                      </w:r>
                      <w:r w:rsidRPr="00322E34">
                        <w:rPr>
                          <w:b/>
                          <w:color w:val="FF0000"/>
                          <w:sz w:val="32"/>
                        </w:rPr>
                        <w:t>k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376BF3" w:rsidRDefault="00376BF3" w:rsidP="00376BF3">
      <w:pPr>
        <w:pStyle w:val="ContactInformationHeading"/>
        <w:spacing w:before="0" w:after="0" w:line="240" w:lineRule="auto"/>
        <w:rPr>
          <w:sz w:val="28"/>
        </w:rPr>
      </w:pPr>
    </w:p>
    <w:p w:rsidR="00376BF3" w:rsidRDefault="00376BF3" w:rsidP="00376BF3">
      <w:pPr>
        <w:pStyle w:val="ContactInformationHeading"/>
        <w:spacing w:before="0" w:after="0" w:line="240" w:lineRule="auto"/>
        <w:rPr>
          <w:sz w:val="28"/>
        </w:rPr>
      </w:pPr>
    </w:p>
    <w:p w:rsidR="00376BF3" w:rsidRDefault="00376BF3" w:rsidP="00376BF3">
      <w:pPr>
        <w:pStyle w:val="ContactInformationHeading"/>
        <w:spacing w:before="0" w:after="0" w:line="240" w:lineRule="auto"/>
        <w:rPr>
          <w:sz w:val="28"/>
        </w:rPr>
      </w:pPr>
    </w:p>
    <w:p w:rsidR="00376BF3" w:rsidRDefault="00376BF3" w:rsidP="00376BF3">
      <w:pPr>
        <w:pStyle w:val="ContactInformationHeading"/>
        <w:spacing w:before="0" w:after="0" w:line="240" w:lineRule="auto"/>
        <w:rPr>
          <w:sz w:val="28"/>
        </w:rPr>
      </w:pPr>
    </w:p>
    <w:p w:rsidR="00376BF3" w:rsidRDefault="00376BF3" w:rsidP="00376BF3">
      <w:pPr>
        <w:pStyle w:val="ContactInformationHeading"/>
        <w:spacing w:before="0" w:after="0" w:line="240" w:lineRule="auto"/>
        <w:rPr>
          <w:sz w:val="28"/>
        </w:rPr>
      </w:pPr>
    </w:p>
    <w:p w:rsidR="00376BF3" w:rsidRDefault="00376BF3" w:rsidP="00376BF3">
      <w:pPr>
        <w:pStyle w:val="ContactInformationHeading"/>
        <w:spacing w:before="0" w:after="0" w:line="240" w:lineRule="auto"/>
        <w:rPr>
          <w:sz w:val="28"/>
        </w:rPr>
      </w:pPr>
    </w:p>
    <w:p w:rsidR="00376BF3" w:rsidRDefault="00376BF3" w:rsidP="00376BF3">
      <w:pPr>
        <w:pStyle w:val="ContactInformationHeading"/>
        <w:spacing w:before="0" w:after="0" w:line="240" w:lineRule="auto"/>
        <w:rPr>
          <w:sz w:val="28"/>
        </w:rPr>
      </w:pPr>
    </w:p>
    <w:p w:rsidR="00376BF3" w:rsidRDefault="00376BF3" w:rsidP="00376BF3">
      <w:pPr>
        <w:pStyle w:val="ContactInformationHeading"/>
        <w:spacing w:before="0" w:after="0" w:line="240" w:lineRule="auto"/>
        <w:rPr>
          <w:sz w:val="28"/>
        </w:rPr>
      </w:pPr>
    </w:p>
    <w:p w:rsidR="00376BF3" w:rsidRDefault="00376BF3" w:rsidP="00376BF3">
      <w:pPr>
        <w:pStyle w:val="ContactInformationHeading"/>
        <w:spacing w:before="0" w:after="0" w:line="240" w:lineRule="auto"/>
        <w:rPr>
          <w:sz w:val="28"/>
        </w:rPr>
      </w:pPr>
    </w:p>
    <w:p w:rsidR="00376BF3" w:rsidRDefault="00376BF3" w:rsidP="00376BF3">
      <w:pPr>
        <w:pStyle w:val="ContactInformationHeading"/>
        <w:spacing w:before="0" w:after="0" w:line="240" w:lineRule="auto"/>
        <w:rPr>
          <w:sz w:val="28"/>
        </w:rPr>
      </w:pPr>
    </w:p>
    <w:p w:rsidR="00376BF3" w:rsidRDefault="00376BF3" w:rsidP="00376BF3">
      <w:pPr>
        <w:pStyle w:val="ContactInformationHeading"/>
        <w:spacing w:before="0" w:after="0" w:line="240" w:lineRule="auto"/>
        <w:rPr>
          <w:sz w:val="28"/>
        </w:rPr>
      </w:pPr>
    </w:p>
    <w:p w:rsidR="00376BF3" w:rsidRDefault="00376BF3" w:rsidP="00376BF3">
      <w:pPr>
        <w:pStyle w:val="ContactInformationHeading"/>
        <w:spacing w:before="0" w:after="0" w:line="240" w:lineRule="auto"/>
        <w:rPr>
          <w:sz w:val="28"/>
        </w:rPr>
      </w:pPr>
    </w:p>
    <w:p w:rsidR="00376BF3" w:rsidRDefault="00376BF3" w:rsidP="00376BF3">
      <w:pPr>
        <w:pStyle w:val="ContactInformationHeading"/>
        <w:spacing w:before="0" w:after="0" w:line="240" w:lineRule="auto"/>
        <w:rPr>
          <w:sz w:val="28"/>
        </w:rPr>
      </w:pPr>
    </w:p>
    <w:p w:rsidR="00376BF3" w:rsidRDefault="00376BF3" w:rsidP="00376BF3">
      <w:pPr>
        <w:pStyle w:val="ContactInformationHeading"/>
        <w:spacing w:before="0" w:after="0" w:line="240" w:lineRule="auto"/>
        <w:rPr>
          <w:sz w:val="28"/>
        </w:rPr>
      </w:pPr>
    </w:p>
    <w:p w:rsidR="00376BF3" w:rsidRDefault="00376BF3" w:rsidP="00376BF3">
      <w:pPr>
        <w:pStyle w:val="ContactInformationHeading"/>
        <w:spacing w:before="0" w:after="0" w:line="240" w:lineRule="auto"/>
        <w:rPr>
          <w:sz w:val="28"/>
        </w:rPr>
      </w:pPr>
    </w:p>
    <w:p w:rsidR="00376BF3" w:rsidRDefault="00376BF3" w:rsidP="00376BF3">
      <w:pPr>
        <w:pStyle w:val="ContactInformationHeading"/>
        <w:spacing w:before="0" w:after="0" w:line="240" w:lineRule="auto"/>
        <w:rPr>
          <w:sz w:val="28"/>
        </w:rPr>
      </w:pPr>
    </w:p>
    <w:p w:rsidR="00376BF3" w:rsidRDefault="00376BF3" w:rsidP="00376BF3">
      <w:pPr>
        <w:pStyle w:val="ContactInformationHeading"/>
        <w:spacing w:before="0" w:after="0" w:line="240" w:lineRule="auto"/>
        <w:rPr>
          <w:sz w:val="28"/>
        </w:rPr>
      </w:pPr>
    </w:p>
    <w:p w:rsidR="00376BF3" w:rsidRDefault="00376BF3" w:rsidP="00376BF3">
      <w:pPr>
        <w:pStyle w:val="ContactInformationHeading"/>
        <w:spacing w:before="0" w:after="0" w:line="240" w:lineRule="auto"/>
        <w:rPr>
          <w:sz w:val="28"/>
        </w:rPr>
      </w:pPr>
    </w:p>
    <w:p w:rsidR="00376BF3" w:rsidRDefault="00376BF3" w:rsidP="00376BF3">
      <w:pPr>
        <w:pStyle w:val="ContactInformationHeading"/>
        <w:spacing w:before="0" w:after="0" w:line="240" w:lineRule="auto"/>
        <w:rPr>
          <w:sz w:val="28"/>
        </w:rPr>
      </w:pPr>
    </w:p>
    <w:p w:rsidR="00376BF3" w:rsidRDefault="00376BF3" w:rsidP="00376BF3">
      <w:pPr>
        <w:pStyle w:val="ContactInformationHeading"/>
        <w:spacing w:before="0" w:after="0" w:line="240" w:lineRule="auto"/>
        <w:rPr>
          <w:sz w:val="28"/>
        </w:rPr>
      </w:pPr>
    </w:p>
    <w:p w:rsidR="00376BF3" w:rsidRDefault="00376BF3" w:rsidP="00376BF3">
      <w:pPr>
        <w:pStyle w:val="ContactInformationHeading"/>
        <w:spacing w:before="0" w:after="0" w:line="240" w:lineRule="auto"/>
        <w:rPr>
          <w:sz w:val="28"/>
        </w:rPr>
      </w:pPr>
    </w:p>
    <w:p w:rsidR="00376BF3" w:rsidRDefault="004B0E11" w:rsidP="00376BF3">
      <w:pPr>
        <w:pStyle w:val="ContactInformationHeading"/>
        <w:spacing w:before="0" w:after="0" w:line="240" w:lineRule="auto"/>
        <w:rPr>
          <w:sz w:val="28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ACD3357" wp14:editId="3D3765A6">
                <wp:simplePos x="0" y="0"/>
                <wp:positionH relativeFrom="column">
                  <wp:posOffset>483870</wp:posOffset>
                </wp:positionH>
                <wp:positionV relativeFrom="paragraph">
                  <wp:posOffset>67310</wp:posOffset>
                </wp:positionV>
                <wp:extent cx="222885" cy="173355"/>
                <wp:effectExtent l="0" t="19050" r="43815" b="36195"/>
                <wp:wrapNone/>
                <wp:docPr id="34" name="Right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733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A84EE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4" o:spid="_x0000_s1026" type="#_x0000_t13" style="position:absolute;margin-left:38.1pt;margin-top:5.3pt;width:17.55pt;height:13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" adj="13200" fillcolor="#4472c4 [3204]" strokecolor="#1f3763 [1604]" strokeweight="1pt"/>
            </w:pict>
          </mc:Fallback>
        </mc:AlternateContent>
      </w:r>
    </w:p>
    <w:p w:rsidR="00376BF3" w:rsidRDefault="004B0E11" w:rsidP="00376BF3">
      <w:pPr>
        <w:pStyle w:val="ContactInformationHeading"/>
        <w:spacing w:before="0" w:after="0" w:line="240" w:lineRule="auto"/>
        <w:rPr>
          <w:sz w:val="28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CD3357" wp14:editId="3D3765A6">
                <wp:simplePos x="0" y="0"/>
                <wp:positionH relativeFrom="column">
                  <wp:posOffset>483870</wp:posOffset>
                </wp:positionH>
                <wp:positionV relativeFrom="paragraph">
                  <wp:posOffset>182245</wp:posOffset>
                </wp:positionV>
                <wp:extent cx="223157" cy="173808"/>
                <wp:effectExtent l="0" t="19050" r="43815" b="36195"/>
                <wp:wrapNone/>
                <wp:docPr id="31" name="Righ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57" cy="17380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5A30C" id="Right Arrow 31" o:spid="_x0000_s1026" type="#_x0000_t13" style="position:absolute;margin-left:38.1pt;margin-top:14.35pt;width:17.55pt;height:13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" adj="13188" fillcolor="#4472c4 [3204]" strokecolor="#1f3763 [1604]" strokeweight="1pt"/>
            </w:pict>
          </mc:Fallback>
        </mc:AlternateContent>
      </w:r>
    </w:p>
    <w:p w:rsidR="00376BF3" w:rsidRDefault="004B0E11" w:rsidP="00376BF3">
      <w:pPr>
        <w:pStyle w:val="ContactInformationHeading"/>
        <w:spacing w:before="0" w:after="0" w:line="240" w:lineRule="auto"/>
        <w:rPr>
          <w:sz w:val="28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482328</wp:posOffset>
                </wp:positionH>
                <wp:positionV relativeFrom="paragraph">
                  <wp:posOffset>168093</wp:posOffset>
                </wp:positionV>
                <wp:extent cx="223157" cy="173808"/>
                <wp:effectExtent l="0" t="19050" r="43815" b="36195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57" cy="17380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0E11" w:rsidRDefault="004B0E11" w:rsidP="004B0E11">
                            <w:pPr>
                              <w:jc w:val="center"/>
                            </w:pPr>
                            <w: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23" o:spid="_x0000_s1029" type="#_x0000_t13" style="position:absolute;margin-left:38pt;margin-top:13.25pt;width:17.55pt;height:13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" adj="13188" fillcolor="#4472c4 [3204]" strokecolor="#1f3763 [1604]" strokeweight="1pt">
                <v:textbox>
                  <w:txbxContent>
                    <w:p w:rsidR="004B0E11" w:rsidRDefault="004B0E11" w:rsidP="004B0E11">
                      <w:pPr>
                        <w:jc w:val="center"/>
                      </w:pPr>
                      <w: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:rsidR="00376BF3" w:rsidRDefault="00A44370" w:rsidP="00376BF3">
      <w:pPr>
        <w:pStyle w:val="ContactInformationHeading"/>
        <w:spacing w:before="0" w:after="0" w:line="240" w:lineRule="auto"/>
        <w:rPr>
          <w:sz w:val="28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D7F61B" wp14:editId="7D094FA2">
                <wp:simplePos x="0" y="0"/>
                <wp:positionH relativeFrom="margin">
                  <wp:posOffset>2916767</wp:posOffset>
                </wp:positionH>
                <wp:positionV relativeFrom="page">
                  <wp:posOffset>6849533</wp:posOffset>
                </wp:positionV>
                <wp:extent cx="3314700" cy="850689"/>
                <wp:effectExtent l="0" t="0" r="0" b="6985"/>
                <wp:wrapNone/>
                <wp:docPr id="32" name="Back botto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85068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A66ED9" w:rsidRPr="00A44370" w:rsidRDefault="00322E34" w:rsidP="00A44370">
                            <w:pPr>
                              <w:pStyle w:val="ContactInformationHeading"/>
                              <w:spacing w:before="0" w:after="0" w:line="240" w:lineRule="auto"/>
                              <w:jc w:val="center"/>
                              <w:rPr>
                                <w:rFonts w:ascii="Century Gothic" w:hAnsi="Century Gothic"/>
                                <w:szCs w:val="25"/>
                              </w:rPr>
                            </w:pPr>
                            <w:sdt>
                              <w:sdtPr>
                                <w:rPr>
                                  <w:rFonts w:ascii="Century Gothic" w:hAnsi="Century Gothic"/>
                                  <w:b/>
                                  <w:szCs w:val="25"/>
                                </w:rPr>
                                <w:alias w:val="Company"/>
                                <w:id w:val="-167244543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A66ED9" w:rsidRPr="00A44370">
                                  <w:rPr>
                                    <w:rFonts w:ascii="Century Gothic" w:hAnsi="Century Gothic"/>
                                    <w:b/>
                                    <w:szCs w:val="25"/>
                                  </w:rPr>
                                  <w:t>Niagara College Help Desk</w:t>
                                </w:r>
                              </w:sdtContent>
                            </w:sdt>
                          </w:p>
                          <w:p w:rsidR="00A66ED9" w:rsidRPr="00A44370" w:rsidRDefault="00A66ED9" w:rsidP="00A44370">
                            <w:pPr>
                              <w:pStyle w:val="ContactInformation"/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A44370">
                              <w:rPr>
                                <w:rFonts w:ascii="Century Gothic" w:hAnsi="Century Gothic"/>
                              </w:rPr>
                              <w:t>Monday-Thursday 8:30am to 10:00pm</w:t>
                            </w:r>
                          </w:p>
                          <w:p w:rsidR="00A66ED9" w:rsidRPr="00A44370" w:rsidRDefault="00A66ED9" w:rsidP="00A44370">
                            <w:pPr>
                              <w:pStyle w:val="ContactInformation"/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A44370">
                              <w:rPr>
                                <w:rFonts w:ascii="Century Gothic" w:hAnsi="Century Gothic"/>
                              </w:rPr>
                              <w:t>Friday 8:30am to 4:30pm</w:t>
                            </w:r>
                          </w:p>
                          <w:p w:rsidR="00A66ED9" w:rsidRPr="00A44370" w:rsidRDefault="00A66ED9" w:rsidP="00A44370">
                            <w:pPr>
                              <w:pStyle w:val="ContactInformation"/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A44370">
                              <w:rPr>
                                <w:rFonts w:ascii="Century Gothic" w:hAnsi="Century Gothic"/>
                              </w:rPr>
                              <w:t xml:space="preserve">Phone: </w:t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</w:rPr>
                                <w:alias w:val="Phone"/>
                                <w:id w:val="600772090"/>
                                <w:dataBinding w:prefixMappings="xmlns:ns0='http://schemas.microsoft.com/office/2006/coverPageProps'" w:xpath="/ns0:CoverPageProperties[1]/ns0:CompanyPhone[1]" w:storeItemID="{55AF091B-3C7A-41E3-B477-F2FDAA23CFDA}"/>
                                <w:text/>
                              </w:sdtPr>
                              <w:sdtEndPr/>
                              <w:sdtContent>
                                <w:r w:rsidRPr="00A44370">
                                  <w:rPr>
                                    <w:rFonts w:ascii="Century Gothic" w:hAnsi="Century Gothic"/>
                                  </w:rPr>
                                  <w:t>905-735-2211 ext. 7642</w:t>
                                </w:r>
                              </w:sdtContent>
                            </w:sdt>
                          </w:p>
                          <w:p w:rsidR="00A66ED9" w:rsidRPr="00A44370" w:rsidRDefault="00322E34" w:rsidP="00A44370">
                            <w:pPr>
                              <w:pStyle w:val="BrochureTitle"/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hyperlink r:id="rId21" w:history="1">
                              <w:r w:rsidR="00A66ED9" w:rsidRPr="00A44370">
                                <w:rPr>
                                  <w:rStyle w:val="Hyperlink"/>
                                  <w:rFonts w:ascii="Century Gothic" w:hAnsi="Century Gothic"/>
                                  <w:sz w:val="20"/>
                                </w:rPr>
                                <w:t>https://its.niagaracollege.ca/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7F61B" id="Back bottom" o:spid="_x0000_s1030" type="#_x0000_t202" style="position:absolute;margin-left:229.65pt;margin-top:539.35pt;width:261pt;height:67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" fillcolor="#d9e2f3 [660]" stroked="f">
                <v:textbox>
                  <w:txbxContent>
                    <w:p w:rsidR="00A66ED9" w:rsidRPr="00A44370" w:rsidRDefault="005F20BD" w:rsidP="00A44370">
                      <w:pPr>
                        <w:pStyle w:val="ContactInformationHeading"/>
                        <w:spacing w:before="0" w:after="0" w:line="240" w:lineRule="auto"/>
                        <w:jc w:val="center"/>
                        <w:rPr>
                          <w:rFonts w:ascii="Century Gothic" w:hAnsi="Century Gothic"/>
                          <w:szCs w:val="25"/>
                        </w:rPr>
                      </w:pPr>
                      <w:sdt>
                        <w:sdtPr>
                          <w:rPr>
                            <w:rFonts w:ascii="Century Gothic" w:hAnsi="Century Gothic"/>
                            <w:b/>
                            <w:szCs w:val="25"/>
                          </w:rPr>
                          <w:alias w:val="Company"/>
                          <w:id w:val="-167244543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A66ED9" w:rsidRPr="00A44370">
                            <w:rPr>
                              <w:rFonts w:ascii="Century Gothic" w:hAnsi="Century Gothic"/>
                              <w:b/>
                              <w:szCs w:val="25"/>
                            </w:rPr>
                            <w:t>Niagara College Help Desk</w:t>
                          </w:r>
                        </w:sdtContent>
                      </w:sdt>
                    </w:p>
                    <w:p w:rsidR="00A66ED9" w:rsidRPr="00A44370" w:rsidRDefault="00A66ED9" w:rsidP="00A44370">
                      <w:pPr>
                        <w:pStyle w:val="ContactInformation"/>
                        <w:spacing w:line="240" w:lineRule="auto"/>
                        <w:jc w:val="center"/>
                        <w:rPr>
                          <w:rFonts w:ascii="Century Gothic" w:hAnsi="Century Gothic"/>
                        </w:rPr>
                      </w:pPr>
                      <w:r w:rsidRPr="00A44370">
                        <w:rPr>
                          <w:rFonts w:ascii="Century Gothic" w:hAnsi="Century Gothic"/>
                        </w:rPr>
                        <w:t>Monday-Thursday 8:30am to 10:00pm</w:t>
                      </w:r>
                    </w:p>
                    <w:p w:rsidR="00A66ED9" w:rsidRPr="00A44370" w:rsidRDefault="00A66ED9" w:rsidP="00A44370">
                      <w:pPr>
                        <w:pStyle w:val="ContactInformation"/>
                        <w:spacing w:line="240" w:lineRule="auto"/>
                        <w:jc w:val="center"/>
                        <w:rPr>
                          <w:rFonts w:ascii="Century Gothic" w:hAnsi="Century Gothic"/>
                        </w:rPr>
                      </w:pPr>
                      <w:r w:rsidRPr="00A44370">
                        <w:rPr>
                          <w:rFonts w:ascii="Century Gothic" w:hAnsi="Century Gothic"/>
                        </w:rPr>
                        <w:t>Friday 8:30am to 4:30pm</w:t>
                      </w:r>
                    </w:p>
                    <w:p w:rsidR="00A66ED9" w:rsidRPr="00A44370" w:rsidRDefault="00A66ED9" w:rsidP="00A44370">
                      <w:pPr>
                        <w:pStyle w:val="ContactInformation"/>
                        <w:spacing w:line="240" w:lineRule="auto"/>
                        <w:jc w:val="center"/>
                        <w:rPr>
                          <w:rFonts w:ascii="Century Gothic" w:hAnsi="Century Gothic"/>
                        </w:rPr>
                      </w:pPr>
                      <w:r w:rsidRPr="00A44370">
                        <w:rPr>
                          <w:rFonts w:ascii="Century Gothic" w:hAnsi="Century Gothic"/>
                        </w:rPr>
                        <w:t xml:space="preserve">Phone: </w:t>
                      </w:r>
                      <w:sdt>
                        <w:sdtPr>
                          <w:rPr>
                            <w:rFonts w:ascii="Century Gothic" w:hAnsi="Century Gothic"/>
                          </w:rPr>
                          <w:alias w:val="Phone"/>
                          <w:id w:val="600772090"/>
                          <w:dataBinding w:prefixMappings="xmlns:ns0='http://schemas.microsoft.com/office/2006/coverPageProps'" w:xpath="/ns0:CoverPageProperties[1]/ns0:CompanyPhone[1]" w:storeItemID="{55AF091B-3C7A-41E3-B477-F2FDAA23CFDA}"/>
                          <w:text/>
                        </w:sdtPr>
                        <w:sdtEndPr/>
                        <w:sdtContent>
                          <w:r w:rsidRPr="00A44370">
                            <w:rPr>
                              <w:rFonts w:ascii="Century Gothic" w:hAnsi="Century Gothic"/>
                            </w:rPr>
                            <w:t>905-735-2211 ext. 7642</w:t>
                          </w:r>
                        </w:sdtContent>
                      </w:sdt>
                    </w:p>
                    <w:p w:rsidR="00A66ED9" w:rsidRPr="00A44370" w:rsidRDefault="005F20BD" w:rsidP="00A44370">
                      <w:pPr>
                        <w:pStyle w:val="BrochureTitle"/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hyperlink r:id="rId22" w:history="1">
                        <w:r w:rsidR="00A66ED9" w:rsidRPr="00A44370">
                          <w:rPr>
                            <w:rStyle w:val="Hyperlink"/>
                            <w:rFonts w:ascii="Century Gothic" w:hAnsi="Century Gothic"/>
                            <w:sz w:val="20"/>
                          </w:rPr>
                          <w:t>https://its.niagaracollege.ca/</w:t>
                        </w:r>
                      </w:hyperlink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376BF3" w:rsidRDefault="00376BF3" w:rsidP="00376BF3">
      <w:pPr>
        <w:pStyle w:val="ContactInformationHeading"/>
        <w:spacing w:before="0" w:after="0" w:line="240" w:lineRule="auto"/>
        <w:rPr>
          <w:sz w:val="28"/>
        </w:rPr>
      </w:pPr>
    </w:p>
    <w:p w:rsidR="00376BF3" w:rsidRDefault="00DA3C59" w:rsidP="00376BF3">
      <w:pPr>
        <w:pStyle w:val="ContactInformationHeading"/>
        <w:spacing w:before="0" w:after="0" w:line="240" w:lineRule="auto"/>
        <w:rPr>
          <w:sz w:val="28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91440" distB="91440" distL="114300" distR="114300" simplePos="0" relativeHeight="251681792" behindDoc="0" locked="0" layoutInCell="1" allowOverlap="1" wp14:anchorId="28774FA5" wp14:editId="0437385C">
                <wp:simplePos x="0" y="0"/>
                <wp:positionH relativeFrom="margin">
                  <wp:posOffset>6276975</wp:posOffset>
                </wp:positionH>
                <wp:positionV relativeFrom="page">
                  <wp:posOffset>94615</wp:posOffset>
                </wp:positionV>
                <wp:extent cx="3267710" cy="1838325"/>
                <wp:effectExtent l="0" t="0" r="0" b="0"/>
                <wp:wrapTopAndBottom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710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1DE6" w:rsidRPr="00013355" w:rsidRDefault="001634E2" w:rsidP="00013355">
                            <w:pPr>
                              <w:pBdr>
                                <w:top w:val="single" w:sz="24" w:space="2" w:color="4472C4" w:themeColor="accent1"/>
                                <w:bottom w:val="single" w:sz="24" w:space="8" w:color="4472C4" w:themeColor="accent1"/>
                              </w:pBd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color w:val="44546A" w:themeColor="text2"/>
                                <w:sz w:val="96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color w:val="44546A" w:themeColor="text2"/>
                                <w:sz w:val="96"/>
                                <w:szCs w:val="24"/>
                              </w:rPr>
                              <w:t>My Virtual Desktop</w:t>
                            </w:r>
                            <w:r w:rsidR="00013355" w:rsidRPr="00E538E5">
                              <w:rPr>
                                <w:rFonts w:ascii="Century Gothic" w:hAnsi="Century Gothic"/>
                                <w:i/>
                                <w:iCs/>
                                <w:color w:val="44546A" w:themeColor="text2"/>
                                <w:sz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74FA5" id="Text Box 2" o:spid="_x0000_s1031" type="#_x0000_t202" style="position:absolute;margin-left:494.25pt;margin-top:7.45pt;width:257.3pt;height:144.75pt;z-index:25168179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" filled="f" stroked="f">
                <v:textbox>
                  <w:txbxContent>
                    <w:p w:rsidR="00131DE6" w:rsidRPr="00013355" w:rsidRDefault="001634E2" w:rsidP="00013355">
                      <w:pPr>
                        <w:pBdr>
                          <w:top w:val="single" w:sz="24" w:space="2" w:color="4472C4" w:themeColor="accent1"/>
                          <w:bottom w:val="single" w:sz="24" w:space="8" w:color="4472C4" w:themeColor="accent1"/>
                        </w:pBd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i/>
                          <w:iCs/>
                          <w:color w:val="44546A" w:themeColor="text2"/>
                          <w:sz w:val="96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iCs/>
                          <w:color w:val="44546A" w:themeColor="text2"/>
                          <w:sz w:val="96"/>
                          <w:szCs w:val="24"/>
                        </w:rPr>
                        <w:t>My Virtual Desktop</w:t>
                      </w:r>
                      <w:r w:rsidR="00013355" w:rsidRPr="00E538E5">
                        <w:rPr>
                          <w:rFonts w:ascii="Century Gothic" w:hAnsi="Century Gothic"/>
                          <w:i/>
                          <w:iCs/>
                          <w:color w:val="44546A" w:themeColor="text2"/>
                          <w:sz w:val="56"/>
                        </w:rPr>
                        <w:t xml:space="preserve"> 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</w:p>
    <w:p w:rsidR="00376BF3" w:rsidRDefault="00376BF3" w:rsidP="00376BF3">
      <w:pPr>
        <w:pStyle w:val="ContactInformationHeading"/>
        <w:spacing w:before="0" w:after="0" w:line="240" w:lineRule="auto"/>
        <w:rPr>
          <w:sz w:val="28"/>
        </w:rPr>
      </w:pPr>
    </w:p>
    <w:p w:rsidR="00376BF3" w:rsidRDefault="00376BF3" w:rsidP="00376BF3">
      <w:pPr>
        <w:pStyle w:val="ContactInformationHeading"/>
        <w:spacing w:before="0" w:after="0" w:line="240" w:lineRule="auto"/>
        <w:rPr>
          <w:sz w:val="28"/>
        </w:rPr>
      </w:pPr>
    </w:p>
    <w:p w:rsidR="00376BF3" w:rsidRDefault="00376BF3" w:rsidP="00376BF3">
      <w:pPr>
        <w:pStyle w:val="ContactInformationHeading"/>
        <w:spacing w:before="0" w:after="0" w:line="240" w:lineRule="auto"/>
        <w:rPr>
          <w:sz w:val="28"/>
        </w:rPr>
      </w:pPr>
    </w:p>
    <w:p w:rsidR="00376BF3" w:rsidRDefault="00376BF3" w:rsidP="00376BF3">
      <w:pPr>
        <w:pStyle w:val="ContactInformationHeading"/>
        <w:spacing w:before="0" w:after="0" w:line="240" w:lineRule="auto"/>
        <w:rPr>
          <w:sz w:val="28"/>
        </w:rPr>
      </w:pPr>
    </w:p>
    <w:p w:rsidR="00376BF3" w:rsidRDefault="00376BF3"/>
    <w:p w:rsidR="00376BF3" w:rsidRDefault="00376BF3"/>
    <w:p w:rsidR="00376BF3" w:rsidRDefault="00376BF3"/>
    <w:p w:rsidR="00376BF3" w:rsidRDefault="00376BF3"/>
    <w:p w:rsidR="00376BF3" w:rsidRDefault="00376BF3"/>
    <w:p w:rsidR="00376BF3" w:rsidRDefault="00376BF3"/>
    <w:p w:rsidR="00376BF3" w:rsidRDefault="00376BF3"/>
    <w:p w:rsidR="00376BF3" w:rsidRDefault="00376BF3"/>
    <w:p w:rsidR="00376BF3" w:rsidRDefault="00376BF3"/>
    <w:p w:rsidR="00376BF3" w:rsidRDefault="00376BF3"/>
    <w:p w:rsidR="00376BF3" w:rsidRDefault="00376BF3"/>
    <w:p w:rsidR="00376BF3" w:rsidRDefault="00376BF3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>
      <w:bookmarkStart w:id="0" w:name="_Hlk482695637"/>
      <w:bookmarkEnd w:id="0"/>
    </w:p>
    <w:p w:rsidR="009C2014" w:rsidRDefault="009C2014"/>
    <w:p w:rsidR="009C2014" w:rsidRDefault="009C2014"/>
    <w:p w:rsidR="009C2014" w:rsidRDefault="009C2014"/>
    <w:p w:rsidR="009C2014" w:rsidRDefault="001634E2">
      <w:r>
        <w:rPr>
          <w:noProof/>
          <w:sz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01A123" wp14:editId="6F8F7B40">
                <wp:simplePos x="0" y="0"/>
                <wp:positionH relativeFrom="column">
                  <wp:posOffset>-114300</wp:posOffset>
                </wp:positionH>
                <wp:positionV relativeFrom="page">
                  <wp:posOffset>2028825</wp:posOffset>
                </wp:positionV>
                <wp:extent cx="3200400" cy="5674995"/>
                <wp:effectExtent l="0" t="0" r="0" b="1905"/>
                <wp:wrapNone/>
                <wp:docPr id="28" name="Middle Cent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567499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3620" w:rsidRDefault="00CF3620" w:rsidP="00CF3620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  <w:t>Desktopnc.niagaracollege.ca</w:t>
                            </w:r>
                          </w:p>
                          <w:p w:rsidR="00CF3620" w:rsidRDefault="00CF3620" w:rsidP="00013355">
                            <w:pPr>
                              <w:spacing w:after="40" w:line="240" w:lineRule="auto"/>
                              <w:rPr>
                                <w:rFonts w:ascii="Century Gothic" w:hAnsi="Century Gothic"/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106F4E" w:rsidRDefault="00013355" w:rsidP="00013355">
                            <w:pPr>
                              <w:spacing w:after="40" w:line="240" w:lineRule="auto"/>
                              <w:rPr>
                                <w:rFonts w:ascii="Century Gothic" w:hAnsi="Century Gothic"/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82379A">
                              <w:rPr>
                                <w:rFonts w:ascii="Century Gothic" w:hAnsi="Century Gothic"/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  <w:t>Contents</w:t>
                            </w:r>
                          </w:p>
                          <w:p w:rsidR="00106F4E" w:rsidRPr="00106F4E" w:rsidRDefault="00106F4E" w:rsidP="00CF3620">
                            <w:pPr>
                              <w:pStyle w:val="BrochureCopy"/>
                              <w:numPr>
                                <w:ilvl w:val="0"/>
                                <w:numId w:val="43"/>
                              </w:num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106F4E">
                              <w:rPr>
                                <w:sz w:val="28"/>
                              </w:rPr>
                              <w:t>Connect through your web browser</w:t>
                            </w:r>
                          </w:p>
                          <w:p w:rsidR="00106F4E" w:rsidRPr="00106F4E" w:rsidRDefault="00106F4E" w:rsidP="00CF3620">
                            <w:pPr>
                              <w:pStyle w:val="BrochureCopy"/>
                              <w:spacing w:after="0" w:line="240" w:lineRule="auto"/>
                              <w:rPr>
                                <w:sz w:val="28"/>
                              </w:rPr>
                            </w:pPr>
                          </w:p>
                          <w:p w:rsidR="00106F4E" w:rsidRPr="00106F4E" w:rsidRDefault="00106F4E" w:rsidP="00CF3620">
                            <w:pPr>
                              <w:pStyle w:val="BrochureCopy"/>
                              <w:numPr>
                                <w:ilvl w:val="0"/>
                                <w:numId w:val="43"/>
                              </w:num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106F4E">
                              <w:rPr>
                                <w:sz w:val="28"/>
                              </w:rPr>
                              <w:t>Download the VMWare client to work from home</w:t>
                            </w:r>
                          </w:p>
                          <w:p w:rsidR="00106F4E" w:rsidRPr="00106F4E" w:rsidRDefault="00106F4E" w:rsidP="00CF3620">
                            <w:pPr>
                              <w:pStyle w:val="BrochureCopy"/>
                              <w:numPr>
                                <w:ilvl w:val="1"/>
                                <w:numId w:val="43"/>
                              </w:num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106F4E">
                              <w:rPr>
                                <w:sz w:val="28"/>
                              </w:rPr>
                              <w:t>Download for MAC</w:t>
                            </w:r>
                          </w:p>
                          <w:p w:rsidR="00106F4E" w:rsidRPr="00106F4E" w:rsidRDefault="00106F4E" w:rsidP="00CF3620">
                            <w:pPr>
                              <w:pStyle w:val="BrochureCopy"/>
                              <w:numPr>
                                <w:ilvl w:val="1"/>
                                <w:numId w:val="43"/>
                              </w:num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106F4E">
                              <w:rPr>
                                <w:sz w:val="28"/>
                              </w:rPr>
                              <w:t>Download for Windows</w:t>
                            </w:r>
                          </w:p>
                          <w:p w:rsidR="00106F4E" w:rsidRPr="00106F4E" w:rsidRDefault="00106F4E" w:rsidP="00CF3620">
                            <w:pPr>
                              <w:pStyle w:val="ListParagraph"/>
                              <w:spacing w:after="0" w:line="240" w:lineRule="auto"/>
                              <w:rPr>
                                <w:sz w:val="36"/>
                              </w:rPr>
                            </w:pPr>
                          </w:p>
                          <w:p w:rsidR="00106F4E" w:rsidRDefault="00106F4E" w:rsidP="00CF3620">
                            <w:pPr>
                              <w:pStyle w:val="BrochureCopy"/>
                              <w:numPr>
                                <w:ilvl w:val="0"/>
                                <w:numId w:val="43"/>
                              </w:num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106F4E">
                              <w:rPr>
                                <w:sz w:val="28"/>
                              </w:rPr>
                              <w:t>Benefits</w:t>
                            </w:r>
                          </w:p>
                          <w:p w:rsidR="00CF3620" w:rsidRPr="00106F4E" w:rsidRDefault="00CF3620" w:rsidP="00CF3620">
                            <w:pPr>
                              <w:pStyle w:val="BrochureCopy"/>
                              <w:spacing w:after="0" w:line="240" w:lineRule="auto"/>
                              <w:rPr>
                                <w:sz w:val="28"/>
                              </w:rPr>
                            </w:pPr>
                          </w:p>
                          <w:p w:rsidR="001634E2" w:rsidRDefault="001634E2" w:rsidP="00CF3620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  <w:t>Desktopnc.niagaracollege.ca</w:t>
                            </w:r>
                          </w:p>
                          <w:p w:rsidR="00DA01E7" w:rsidRPr="00013355" w:rsidRDefault="00013355" w:rsidP="00013355">
                            <w:pPr>
                              <w:spacing w:after="40" w:line="240" w:lineRule="auto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134141" w:rsidRPr="00B13F2B" w:rsidRDefault="00134141" w:rsidP="00134141">
                            <w:pPr>
                              <w:pStyle w:val="ContactInformation"/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E57449"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4002AA38" wp14:editId="4148F4B8">
                                  <wp:extent cx="2628900" cy="1754897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7275" cy="1793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1A123" id="_x0000_s1032" type="#_x0000_t202" style="position:absolute;margin-left:-9pt;margin-top:159.75pt;width:252pt;height:446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" fillcolor="#eeece1" stroked="f" strokeweight=".5pt">
                <v:textbox>
                  <w:txbxContent>
                    <w:p w:rsidR="00CF3620" w:rsidRDefault="00CF3620" w:rsidP="00CF3620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1"/>
                          <w:sz w:val="28"/>
                          <w:szCs w:val="28"/>
                        </w:rPr>
                        <w:t>Desktopnc.niagaracollege.ca</w:t>
                      </w:r>
                    </w:p>
                    <w:p w:rsidR="00CF3620" w:rsidRDefault="00CF3620" w:rsidP="00013355">
                      <w:pPr>
                        <w:spacing w:after="40" w:line="240" w:lineRule="auto"/>
                        <w:rPr>
                          <w:rFonts w:ascii="Century Gothic" w:hAnsi="Century Gothic"/>
                          <w:b/>
                          <w:color w:val="4472C4" w:themeColor="accent1"/>
                          <w:sz w:val="28"/>
                          <w:szCs w:val="28"/>
                        </w:rPr>
                      </w:pPr>
                    </w:p>
                    <w:p w:rsidR="00106F4E" w:rsidRDefault="00013355" w:rsidP="00013355">
                      <w:pPr>
                        <w:spacing w:after="40" w:line="240" w:lineRule="auto"/>
                        <w:rPr>
                          <w:rFonts w:ascii="Century Gothic" w:hAnsi="Century Gothic"/>
                          <w:b/>
                          <w:color w:val="4472C4" w:themeColor="accent1"/>
                          <w:sz w:val="28"/>
                          <w:szCs w:val="28"/>
                        </w:rPr>
                      </w:pPr>
                      <w:r w:rsidRPr="0082379A">
                        <w:rPr>
                          <w:rFonts w:ascii="Century Gothic" w:hAnsi="Century Gothic"/>
                          <w:b/>
                          <w:color w:val="4472C4" w:themeColor="accent1"/>
                          <w:sz w:val="28"/>
                          <w:szCs w:val="28"/>
                        </w:rPr>
                        <w:t>Contents</w:t>
                      </w:r>
                    </w:p>
                    <w:p w:rsidR="00106F4E" w:rsidRPr="00106F4E" w:rsidRDefault="00106F4E" w:rsidP="00CF3620">
                      <w:pPr>
                        <w:pStyle w:val="BrochureCopy"/>
                        <w:numPr>
                          <w:ilvl w:val="0"/>
                          <w:numId w:val="43"/>
                        </w:numPr>
                        <w:spacing w:after="0" w:line="240" w:lineRule="auto"/>
                        <w:rPr>
                          <w:sz w:val="28"/>
                        </w:rPr>
                      </w:pPr>
                      <w:r w:rsidRPr="00106F4E">
                        <w:rPr>
                          <w:sz w:val="28"/>
                        </w:rPr>
                        <w:t>Connect through your web browser</w:t>
                      </w:r>
                    </w:p>
                    <w:p w:rsidR="00106F4E" w:rsidRPr="00106F4E" w:rsidRDefault="00106F4E" w:rsidP="00CF3620">
                      <w:pPr>
                        <w:pStyle w:val="BrochureCopy"/>
                        <w:spacing w:after="0" w:line="240" w:lineRule="auto"/>
                        <w:rPr>
                          <w:sz w:val="28"/>
                        </w:rPr>
                      </w:pPr>
                    </w:p>
                    <w:p w:rsidR="00106F4E" w:rsidRPr="00106F4E" w:rsidRDefault="00106F4E" w:rsidP="00CF3620">
                      <w:pPr>
                        <w:pStyle w:val="BrochureCopy"/>
                        <w:numPr>
                          <w:ilvl w:val="0"/>
                          <w:numId w:val="43"/>
                        </w:numPr>
                        <w:spacing w:after="0" w:line="240" w:lineRule="auto"/>
                        <w:rPr>
                          <w:sz w:val="28"/>
                        </w:rPr>
                      </w:pPr>
                      <w:r w:rsidRPr="00106F4E">
                        <w:rPr>
                          <w:sz w:val="28"/>
                        </w:rPr>
                        <w:t>Download the VMWare client to work from home</w:t>
                      </w:r>
                    </w:p>
                    <w:p w:rsidR="00106F4E" w:rsidRPr="00106F4E" w:rsidRDefault="00106F4E" w:rsidP="00CF3620">
                      <w:pPr>
                        <w:pStyle w:val="BrochureCopy"/>
                        <w:numPr>
                          <w:ilvl w:val="1"/>
                          <w:numId w:val="43"/>
                        </w:numPr>
                        <w:spacing w:after="0" w:line="240" w:lineRule="auto"/>
                        <w:rPr>
                          <w:sz w:val="28"/>
                        </w:rPr>
                      </w:pPr>
                      <w:r w:rsidRPr="00106F4E">
                        <w:rPr>
                          <w:sz w:val="28"/>
                        </w:rPr>
                        <w:t>Download for MAC</w:t>
                      </w:r>
                    </w:p>
                    <w:p w:rsidR="00106F4E" w:rsidRPr="00106F4E" w:rsidRDefault="00106F4E" w:rsidP="00CF3620">
                      <w:pPr>
                        <w:pStyle w:val="BrochureCopy"/>
                        <w:numPr>
                          <w:ilvl w:val="1"/>
                          <w:numId w:val="43"/>
                        </w:numPr>
                        <w:spacing w:after="0" w:line="240" w:lineRule="auto"/>
                        <w:rPr>
                          <w:sz w:val="28"/>
                        </w:rPr>
                      </w:pPr>
                      <w:r w:rsidRPr="00106F4E">
                        <w:rPr>
                          <w:sz w:val="28"/>
                        </w:rPr>
                        <w:t>Download for Windows</w:t>
                      </w:r>
                    </w:p>
                    <w:p w:rsidR="00106F4E" w:rsidRPr="00106F4E" w:rsidRDefault="00106F4E" w:rsidP="00CF3620">
                      <w:pPr>
                        <w:pStyle w:val="ListParagraph"/>
                        <w:spacing w:after="0" w:line="240" w:lineRule="auto"/>
                        <w:rPr>
                          <w:sz w:val="36"/>
                        </w:rPr>
                      </w:pPr>
                    </w:p>
                    <w:p w:rsidR="00106F4E" w:rsidRDefault="00106F4E" w:rsidP="00CF3620">
                      <w:pPr>
                        <w:pStyle w:val="BrochureCopy"/>
                        <w:numPr>
                          <w:ilvl w:val="0"/>
                          <w:numId w:val="43"/>
                        </w:numPr>
                        <w:spacing w:after="0" w:line="240" w:lineRule="auto"/>
                        <w:rPr>
                          <w:sz w:val="28"/>
                        </w:rPr>
                      </w:pPr>
                      <w:r w:rsidRPr="00106F4E">
                        <w:rPr>
                          <w:sz w:val="28"/>
                        </w:rPr>
                        <w:t>Benefits</w:t>
                      </w:r>
                    </w:p>
                    <w:p w:rsidR="00CF3620" w:rsidRPr="00106F4E" w:rsidRDefault="00CF3620" w:rsidP="00CF3620">
                      <w:pPr>
                        <w:pStyle w:val="BrochureCopy"/>
                        <w:spacing w:after="0" w:line="240" w:lineRule="auto"/>
                        <w:rPr>
                          <w:sz w:val="28"/>
                        </w:rPr>
                      </w:pPr>
                    </w:p>
                    <w:p w:rsidR="001634E2" w:rsidRDefault="001634E2" w:rsidP="00CF3620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1"/>
                          <w:sz w:val="28"/>
                          <w:szCs w:val="28"/>
                        </w:rPr>
                        <w:t>Desktopnc.niagaracollege.ca</w:t>
                      </w:r>
                    </w:p>
                    <w:p w:rsidR="00DA01E7" w:rsidRPr="00013355" w:rsidRDefault="00013355" w:rsidP="00013355">
                      <w:pPr>
                        <w:spacing w:after="40" w:line="240" w:lineRule="auto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1"/>
                          <w:sz w:val="28"/>
                          <w:szCs w:val="28"/>
                        </w:rPr>
                        <w:br/>
                      </w:r>
                    </w:p>
                    <w:p w:rsidR="00134141" w:rsidRPr="00B13F2B" w:rsidRDefault="00134141" w:rsidP="00134141">
                      <w:pPr>
                        <w:pStyle w:val="ContactInformation"/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E57449"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4002AA38" wp14:editId="4148F4B8">
                            <wp:extent cx="2628900" cy="1754897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7275" cy="1793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C27369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FF3111" wp14:editId="580A162B">
                <wp:simplePos x="0" y="0"/>
                <wp:positionH relativeFrom="margin">
                  <wp:posOffset>6411414</wp:posOffset>
                </wp:positionH>
                <wp:positionV relativeFrom="page">
                  <wp:posOffset>6518910</wp:posOffset>
                </wp:positionV>
                <wp:extent cx="2971800" cy="1004116"/>
                <wp:effectExtent l="0" t="0" r="0" b="5715"/>
                <wp:wrapNone/>
                <wp:docPr id="8" name="Front botto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00411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531EAF" w:rsidRPr="0082379A" w:rsidRDefault="00322E34" w:rsidP="00531EAF">
                            <w:pPr>
                              <w:pStyle w:val="ContactInformationHeading"/>
                              <w:spacing w:before="0" w:after="0" w:line="240" w:lineRule="auto"/>
                              <w:rPr>
                                <w:rFonts w:ascii="Century Gothic" w:hAnsi="Century Gothic"/>
                                <w:sz w:val="25"/>
                                <w:szCs w:val="25"/>
                              </w:rPr>
                            </w:pPr>
                            <w:sdt>
                              <w:sdtPr>
                                <w:rPr>
                                  <w:rFonts w:ascii="Century Gothic" w:hAnsi="Century Gothic"/>
                                  <w:b/>
                                  <w:sz w:val="25"/>
                                  <w:szCs w:val="25"/>
                                </w:rPr>
                                <w:alias w:val="Company"/>
                                <w:id w:val="142021757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531EAF">
                                  <w:rPr>
                                    <w:rFonts w:ascii="Century Gothic" w:hAnsi="Century Gothic"/>
                                    <w:b/>
                                    <w:sz w:val="25"/>
                                    <w:szCs w:val="25"/>
                                  </w:rPr>
                                  <w:t>Niagara College Help Desk</w:t>
                                </w:r>
                              </w:sdtContent>
                            </w:sdt>
                          </w:p>
                          <w:p w:rsidR="00531EAF" w:rsidRDefault="00531EAF" w:rsidP="00531EAF">
                            <w:pPr>
                              <w:pStyle w:val="ContactInformation"/>
                              <w:spacing w:line="240" w:lineRule="auto"/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  <w:r w:rsidRPr="0082379A">
                              <w:rPr>
                                <w:rFonts w:ascii="Century Gothic" w:hAnsi="Century Gothic"/>
                                <w:sz w:val="22"/>
                              </w:rPr>
                              <w:t>Monday-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Thursday 8:30am to 10:0</w:t>
                            </w:r>
                            <w:r w:rsidRPr="0082379A">
                              <w:rPr>
                                <w:rFonts w:ascii="Century Gothic" w:hAnsi="Century Gothic"/>
                                <w:sz w:val="22"/>
                              </w:rPr>
                              <w:t>0pm</w:t>
                            </w:r>
                          </w:p>
                          <w:p w:rsidR="00531EAF" w:rsidRPr="0082379A" w:rsidRDefault="00531EAF" w:rsidP="00531EAF">
                            <w:pPr>
                              <w:pStyle w:val="ContactInformation"/>
                              <w:spacing w:line="240" w:lineRule="auto"/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Friday 8:30am to 4:30pm</w:t>
                            </w:r>
                          </w:p>
                          <w:p w:rsidR="00531EAF" w:rsidRPr="0082379A" w:rsidRDefault="00531EAF" w:rsidP="00531EAF">
                            <w:pPr>
                              <w:pStyle w:val="ContactInformation"/>
                              <w:spacing w:line="240" w:lineRule="auto"/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  <w:r w:rsidRPr="0082379A"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Phone: </w:t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sz w:val="22"/>
                                </w:rPr>
                                <w:alias w:val="Phone"/>
                                <w:id w:val="1262026709"/>
                                <w:dataBinding w:prefixMappings="xmlns:ns0='http://schemas.microsoft.com/office/2006/coverPageProps'" w:xpath="/ns0:CoverPageProperties[1]/ns0:CompanyPhone[1]" w:storeItemID="{55AF091B-3C7A-41E3-B477-F2FDAA23CFDA}"/>
                                <w:text/>
                              </w:sdtPr>
                              <w:sdtEndPr/>
                              <w:sdtContent>
                                <w:r w:rsidRPr="00136279">
                                  <w:rPr>
                                    <w:rFonts w:ascii="Century Gothic" w:hAnsi="Century Gothic"/>
                                    <w:sz w:val="22"/>
                                  </w:rPr>
                                  <w:t>905-735-2211 ext. 7642</w:t>
                                </w:r>
                              </w:sdtContent>
                            </w:sdt>
                          </w:p>
                          <w:p w:rsidR="009C2014" w:rsidRPr="0082379A" w:rsidRDefault="00322E34" w:rsidP="009C2014">
                            <w:pPr>
                              <w:pStyle w:val="BrochureTitle"/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hyperlink r:id="rId25" w:history="1">
                              <w:r w:rsidR="00531EAF" w:rsidRPr="0082379A">
                                <w:rPr>
                                  <w:rStyle w:val="Hyperlink"/>
                                  <w:rFonts w:ascii="Century Gothic" w:hAnsi="Century Gothic"/>
                                  <w:sz w:val="24"/>
                                </w:rPr>
                                <w:t>https://its.niagaracollege.ca/</w:t>
                              </w:r>
                            </w:hyperlink>
                            <w:r w:rsidR="00531EAF" w:rsidRPr="0082379A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F3111" id="Front bottom" o:spid="_x0000_s1033" type="#_x0000_t202" style="position:absolute;margin-left:504.85pt;margin-top:513.3pt;width:234pt;height:79.0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" fillcolor="#d9e2f3 [660]" stroked="f">
                <v:textbox>
                  <w:txbxContent>
                    <w:p w:rsidR="00531EAF" w:rsidRPr="0082379A" w:rsidRDefault="005F20BD" w:rsidP="00531EAF">
                      <w:pPr>
                        <w:pStyle w:val="ContactInformationHeading"/>
                        <w:spacing w:before="0" w:after="0" w:line="240" w:lineRule="auto"/>
                        <w:rPr>
                          <w:rFonts w:ascii="Century Gothic" w:hAnsi="Century Gothic"/>
                          <w:sz w:val="25"/>
                          <w:szCs w:val="25"/>
                        </w:rPr>
                      </w:pPr>
                      <w:sdt>
                        <w:sdtPr>
                          <w:rPr>
                            <w:rFonts w:ascii="Century Gothic" w:hAnsi="Century Gothic"/>
                            <w:b/>
                            <w:sz w:val="25"/>
                            <w:szCs w:val="25"/>
                          </w:rPr>
                          <w:alias w:val="Company"/>
                          <w:id w:val="142021757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531EAF">
                            <w:rPr>
                              <w:rFonts w:ascii="Century Gothic" w:hAnsi="Century Gothic"/>
                              <w:b/>
                              <w:sz w:val="25"/>
                              <w:szCs w:val="25"/>
                            </w:rPr>
                            <w:t>Niagara College Help Desk</w:t>
                          </w:r>
                        </w:sdtContent>
                      </w:sdt>
                    </w:p>
                    <w:p w:rsidR="00531EAF" w:rsidRDefault="00531EAF" w:rsidP="00531EAF">
                      <w:pPr>
                        <w:pStyle w:val="ContactInformation"/>
                        <w:spacing w:line="240" w:lineRule="auto"/>
                        <w:rPr>
                          <w:rFonts w:ascii="Century Gothic" w:hAnsi="Century Gothic"/>
                          <w:sz w:val="22"/>
                        </w:rPr>
                      </w:pPr>
                      <w:r w:rsidRPr="0082379A">
                        <w:rPr>
                          <w:rFonts w:ascii="Century Gothic" w:hAnsi="Century Gothic"/>
                          <w:sz w:val="22"/>
                        </w:rPr>
                        <w:t>Monday-</w:t>
                      </w:r>
                      <w:r>
                        <w:rPr>
                          <w:rFonts w:ascii="Century Gothic" w:hAnsi="Century Gothic"/>
                          <w:sz w:val="22"/>
                        </w:rPr>
                        <w:t>Thursday 8:30am to 10:0</w:t>
                      </w:r>
                      <w:r w:rsidRPr="0082379A">
                        <w:rPr>
                          <w:rFonts w:ascii="Century Gothic" w:hAnsi="Century Gothic"/>
                          <w:sz w:val="22"/>
                        </w:rPr>
                        <w:t>0pm</w:t>
                      </w:r>
                    </w:p>
                    <w:p w:rsidR="00531EAF" w:rsidRPr="0082379A" w:rsidRDefault="00531EAF" w:rsidP="00531EAF">
                      <w:pPr>
                        <w:pStyle w:val="ContactInformation"/>
                        <w:spacing w:line="240" w:lineRule="auto"/>
                        <w:rPr>
                          <w:rFonts w:ascii="Century Gothic" w:hAnsi="Century Gothic"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</w:rPr>
                        <w:t>Friday 8:30am to 4:30pm</w:t>
                      </w:r>
                    </w:p>
                    <w:p w:rsidR="00531EAF" w:rsidRPr="0082379A" w:rsidRDefault="00531EAF" w:rsidP="00531EAF">
                      <w:pPr>
                        <w:pStyle w:val="ContactInformation"/>
                        <w:spacing w:line="240" w:lineRule="auto"/>
                        <w:rPr>
                          <w:rFonts w:ascii="Century Gothic" w:hAnsi="Century Gothic"/>
                          <w:sz w:val="22"/>
                        </w:rPr>
                      </w:pPr>
                      <w:r w:rsidRPr="0082379A">
                        <w:rPr>
                          <w:rFonts w:ascii="Century Gothic" w:hAnsi="Century Gothic"/>
                          <w:sz w:val="22"/>
                        </w:rPr>
                        <w:t xml:space="preserve">Phone: </w:t>
                      </w:r>
                      <w:sdt>
                        <w:sdtPr>
                          <w:rPr>
                            <w:rFonts w:ascii="Century Gothic" w:hAnsi="Century Gothic"/>
                            <w:sz w:val="22"/>
                          </w:rPr>
                          <w:alias w:val="Phone"/>
                          <w:id w:val="1262026709"/>
                          <w:dataBinding w:prefixMappings="xmlns:ns0='http://schemas.microsoft.com/office/2006/coverPageProps'" w:xpath="/ns0:CoverPageProperties[1]/ns0:CompanyPhone[1]" w:storeItemID="{55AF091B-3C7A-41E3-B477-F2FDAA23CFDA}"/>
                          <w:text/>
                        </w:sdtPr>
                        <w:sdtEndPr/>
                        <w:sdtContent>
                          <w:r w:rsidRPr="00136279">
                            <w:rPr>
                              <w:rFonts w:ascii="Century Gothic" w:hAnsi="Century Gothic"/>
                              <w:sz w:val="22"/>
                            </w:rPr>
                            <w:t>905-735-2211 ext. 7642</w:t>
                          </w:r>
                        </w:sdtContent>
                      </w:sdt>
                    </w:p>
                    <w:p w:rsidR="009C2014" w:rsidRPr="0082379A" w:rsidRDefault="005F20BD" w:rsidP="009C2014">
                      <w:pPr>
                        <w:pStyle w:val="BrochureTitle"/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  <w:hyperlink r:id="rId26" w:history="1">
                        <w:r w:rsidR="00531EAF" w:rsidRPr="0082379A">
                          <w:rPr>
                            <w:rStyle w:val="Hyperlink"/>
                            <w:rFonts w:ascii="Century Gothic" w:hAnsi="Century Gothic"/>
                            <w:sz w:val="24"/>
                          </w:rPr>
                          <w:t>https://its.niagaracollege.ca/</w:t>
                        </w:r>
                      </w:hyperlink>
                      <w:r w:rsidR="00531EAF" w:rsidRPr="0082379A"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013355">
      <w:r>
        <w:rPr>
          <w:noProof/>
          <w:sz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01A123" wp14:editId="6F8F7B40">
                <wp:simplePos x="0" y="0"/>
                <wp:positionH relativeFrom="column">
                  <wp:posOffset>-351155</wp:posOffset>
                </wp:positionH>
                <wp:positionV relativeFrom="page">
                  <wp:posOffset>80010</wp:posOffset>
                </wp:positionV>
                <wp:extent cx="3246755" cy="7620000"/>
                <wp:effectExtent l="0" t="0" r="0" b="0"/>
                <wp:wrapNone/>
                <wp:docPr id="26" name="Middle Cent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755" cy="762000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34141" w:rsidRDefault="00730AA3" w:rsidP="007F5162">
                            <w:pPr>
                              <w:pStyle w:val="ContactInformation"/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color w:val="44546A" w:themeColor="text2"/>
                                <w:sz w:val="4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color w:val="44546A" w:themeColor="text2"/>
                                <w:sz w:val="48"/>
                                <w:szCs w:val="24"/>
                              </w:rPr>
                              <w:t>Download the App</w:t>
                            </w:r>
                          </w:p>
                          <w:p w:rsidR="00730AA3" w:rsidRDefault="00730AA3" w:rsidP="007F5162">
                            <w:pPr>
                              <w:pStyle w:val="Heading1"/>
                            </w:pPr>
                            <w:r>
                              <w:t>Access My Virtual Desktop from home</w:t>
                            </w:r>
                          </w:p>
                          <w:p w:rsidR="00730AA3" w:rsidRPr="00CF3620" w:rsidRDefault="00730AA3" w:rsidP="007F5162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CF36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Open your </w:t>
                            </w:r>
                            <w:r w:rsidRPr="00CF362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Web browser</w:t>
                            </w:r>
                            <w:r w:rsidRPr="00CF36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of Choice</w:t>
                            </w:r>
                          </w:p>
                          <w:p w:rsidR="00730AA3" w:rsidRPr="00CF3620" w:rsidRDefault="00730AA3" w:rsidP="000F53F0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F36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Navigate to:</w:t>
                            </w:r>
                            <w:r w:rsidRPr="00CF362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27" w:history="1">
                              <w:r w:rsidRPr="00CF3620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https://desktopnc.niagaracollege.ca</w:t>
                              </w:r>
                            </w:hyperlink>
                            <w:r w:rsidRPr="00CF362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30AA3" w:rsidRDefault="00730AA3" w:rsidP="000F53F0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F36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Click</w:t>
                            </w:r>
                            <w:r w:rsidRPr="00CF362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: VMware Horizon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Client</w:t>
                            </w:r>
                          </w:p>
                          <w:p w:rsidR="00730AA3" w:rsidRPr="000F53F0" w:rsidRDefault="00730AA3" w:rsidP="000F53F0">
                            <w:pPr>
                              <w:pStyle w:val="ListParagraph"/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7CDB4ACE" wp14:editId="22DE77D3">
                                  <wp:extent cx="1034143" cy="823703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8"/>
                                          <a:srcRect l="4677" t="5592" r="5974" b="93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3399" cy="847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53F0">
                              <w:rPr>
                                <w:noProof/>
                                <w:lang w:val="en-CA" w:eastAsia="en-CA"/>
                              </w:rPr>
                              <w:t xml:space="preserve"> </w:t>
                            </w:r>
                          </w:p>
                          <w:p w:rsidR="00730AA3" w:rsidRDefault="00730AA3" w:rsidP="000F53F0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Locate the appropriate download</w:t>
                            </w:r>
                          </w:p>
                          <w:p w:rsidR="00730AA3" w:rsidRDefault="00730AA3" w:rsidP="000F53F0">
                            <w:pPr>
                              <w:pStyle w:val="ListParagraph"/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2E4EBC7B" wp14:editId="7955F4FF">
                                  <wp:extent cx="2931069" cy="655733"/>
                                  <wp:effectExtent l="0" t="0" r="317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9"/>
                                          <a:srcRect r="676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8833" cy="704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0AA3" w:rsidRDefault="00730AA3" w:rsidP="000F53F0">
                            <w:pPr>
                              <w:pStyle w:val="ListParagraph"/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7B61F46A" wp14:editId="276CD3B6">
                                  <wp:extent cx="2862943" cy="587375"/>
                                  <wp:effectExtent l="0" t="0" r="0" b="317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0"/>
                                          <a:srcRect t="-1" r="64094" b="20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369" cy="588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0AA3" w:rsidRDefault="00730AA3" w:rsidP="000F53F0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Click: </w:t>
                            </w:r>
                            <w:r w:rsidRPr="00730AA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Go to Downloads</w:t>
                            </w:r>
                            <w:r w:rsidRPr="00730AA3">
                              <w:rPr>
                                <w:noProof/>
                                <w:lang w:val="en-CA" w:eastAsia="en-C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5633B625" wp14:editId="22252D9D">
                                  <wp:extent cx="1001486" cy="336069"/>
                                  <wp:effectExtent l="0" t="0" r="8255" b="698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8385" cy="3551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0AA3" w:rsidRDefault="00730AA3" w:rsidP="000F53F0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Click</w:t>
                            </w:r>
                            <w:r w:rsidR="00570FA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30AA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Download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45F7A535" wp14:editId="51608525">
                                  <wp:extent cx="1415143" cy="323461"/>
                                  <wp:effectExtent l="0" t="0" r="0" b="63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9969" cy="3382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0AA3" w:rsidRPr="00CF3620" w:rsidRDefault="00730AA3" w:rsidP="000F53F0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Click or navigate to the </w:t>
                            </w:r>
                            <w:r w:rsidRPr="00730AA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Downloaded file</w:t>
                            </w:r>
                            <w:r w:rsidRPr="00CF36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:</w:t>
                            </w:r>
                            <w:r w:rsidR="004B00DA" w:rsidRPr="004B00DA">
                              <w:rPr>
                                <w:noProof/>
                                <w:lang w:val="en-CA" w:eastAsia="en-CA"/>
                              </w:rPr>
                              <w:t xml:space="preserve"> </w:t>
                            </w:r>
                            <w:r w:rsidR="004B00DA"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080A2AAD" wp14:editId="1EF9129E">
                                  <wp:extent cx="2514600" cy="530763"/>
                                  <wp:effectExtent l="0" t="0" r="0" b="317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8752" cy="544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0AA3" w:rsidRDefault="00730AA3" w:rsidP="000F53F0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F36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Click:</w:t>
                            </w:r>
                            <w:r w:rsidRPr="00CF362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F53F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Agree and Install</w:t>
                            </w:r>
                            <w:r w:rsidR="000F53F0"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0F68256B" wp14:editId="563BDD7D">
                                  <wp:extent cx="2797628" cy="346871"/>
                                  <wp:effectExtent l="0" t="0" r="317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5100" cy="3477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0AA3" w:rsidRDefault="000F53F0" w:rsidP="000F53F0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0F53F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Click: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Finish</w:t>
                            </w: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0C4A17DE" wp14:editId="7D26A9E0">
                                  <wp:extent cx="2753995" cy="356332"/>
                                  <wp:effectExtent l="0" t="0" r="8255" b="571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9940" cy="3596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53F0" w:rsidRPr="000F53F0" w:rsidRDefault="000F53F0" w:rsidP="000F53F0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0F53F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Click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: Restart Now </w:t>
                            </w: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4D7C8187" wp14:editId="37D24909">
                                  <wp:extent cx="2797628" cy="735576"/>
                                  <wp:effectExtent l="0" t="0" r="3175" b="762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5809" cy="742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1A123" id="_x0000_s1034" type="#_x0000_t202" style="position:absolute;margin-left:-27.65pt;margin-top:6.3pt;width:255.65pt;height:60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" fillcolor="#eeece1" stroked="f" strokeweight=".5pt">
                <v:textbox>
                  <w:txbxContent>
                    <w:p w:rsidR="00134141" w:rsidRDefault="00730AA3" w:rsidP="007F5162">
                      <w:pPr>
                        <w:pStyle w:val="ContactInformation"/>
                        <w:spacing w:line="240" w:lineRule="auto"/>
                        <w:rPr>
                          <w:rFonts w:ascii="Century Gothic" w:hAnsi="Century Gothic"/>
                          <w:b/>
                          <w:i/>
                          <w:iCs/>
                          <w:color w:val="44546A" w:themeColor="text2"/>
                          <w:sz w:val="4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iCs/>
                          <w:color w:val="44546A" w:themeColor="text2"/>
                          <w:sz w:val="48"/>
                          <w:szCs w:val="24"/>
                        </w:rPr>
                        <w:t>Download the App</w:t>
                      </w:r>
                    </w:p>
                    <w:p w:rsidR="00730AA3" w:rsidRDefault="00730AA3" w:rsidP="007F5162">
                      <w:pPr>
                        <w:pStyle w:val="Heading1"/>
                      </w:pPr>
                      <w:r>
                        <w:t>Access My Virtual Desktop from home</w:t>
                      </w:r>
                    </w:p>
                    <w:p w:rsidR="00730AA3" w:rsidRPr="00CF3620" w:rsidRDefault="00730AA3" w:rsidP="007F5162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CF362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Open your </w:t>
                      </w:r>
                      <w:r w:rsidRPr="00CF362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Web browser</w:t>
                      </w:r>
                      <w:r w:rsidRPr="00CF362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of Choice</w:t>
                      </w:r>
                    </w:p>
                    <w:p w:rsidR="00730AA3" w:rsidRPr="00CF3620" w:rsidRDefault="00730AA3" w:rsidP="000F53F0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F3620">
                        <w:rPr>
                          <w:rFonts w:ascii="Century Gothic" w:hAnsi="Century Gothic"/>
                          <w:sz w:val="24"/>
                          <w:szCs w:val="24"/>
                        </w:rPr>
                        <w:t>Navigate to:</w:t>
                      </w:r>
                      <w:r w:rsidRPr="00CF362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  <w:hyperlink r:id="rId37" w:history="1">
                        <w:r w:rsidRPr="00CF3620">
                          <w:rPr>
                            <w:rStyle w:val="Hyperlink"/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https://desktopnc.niagaracollege.ca</w:t>
                        </w:r>
                      </w:hyperlink>
                      <w:r w:rsidRPr="00CF362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730AA3" w:rsidRDefault="00730AA3" w:rsidP="000F53F0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F3620">
                        <w:rPr>
                          <w:rFonts w:ascii="Century Gothic" w:hAnsi="Century Gothic"/>
                          <w:sz w:val="24"/>
                          <w:szCs w:val="24"/>
                        </w:rPr>
                        <w:t>Click</w:t>
                      </w:r>
                      <w:r w:rsidRPr="00CF362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: VMware Horizon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Client</w:t>
                      </w:r>
                    </w:p>
                    <w:p w:rsidR="00730AA3" w:rsidRPr="000F53F0" w:rsidRDefault="00730AA3" w:rsidP="000F53F0">
                      <w:pPr>
                        <w:pStyle w:val="ListParagraph"/>
                        <w:spacing w:after="0" w:line="240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7CDB4ACE" wp14:editId="22DE77D3">
                            <wp:extent cx="1034143" cy="823703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8"/>
                                    <a:srcRect l="4677" t="5592" r="5974" b="93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3399" cy="84700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53F0">
                        <w:rPr>
                          <w:noProof/>
                          <w:lang w:val="en-CA" w:eastAsia="en-CA"/>
                        </w:rPr>
                        <w:t xml:space="preserve"> </w:t>
                      </w:r>
                    </w:p>
                    <w:p w:rsidR="00730AA3" w:rsidRDefault="00730AA3" w:rsidP="000F53F0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Locate the appropriate download</w:t>
                      </w:r>
                    </w:p>
                    <w:p w:rsidR="00730AA3" w:rsidRDefault="00730AA3" w:rsidP="000F53F0">
                      <w:pPr>
                        <w:pStyle w:val="ListParagraph"/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2E4EBC7B" wp14:editId="7955F4FF">
                            <wp:extent cx="2931069" cy="655733"/>
                            <wp:effectExtent l="0" t="0" r="317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9"/>
                                    <a:srcRect r="676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48833" cy="70445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0AA3" w:rsidRDefault="00730AA3" w:rsidP="000F53F0">
                      <w:pPr>
                        <w:pStyle w:val="ListParagraph"/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7B61F46A" wp14:editId="276CD3B6">
                            <wp:extent cx="2862943" cy="587375"/>
                            <wp:effectExtent l="0" t="0" r="0" b="317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0"/>
                                    <a:srcRect t="-1" r="64094" b="20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67369" cy="5882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0AA3" w:rsidRDefault="00730AA3" w:rsidP="000F53F0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Click: </w:t>
                      </w:r>
                      <w:r w:rsidRPr="00730AA3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Go to Downloads</w:t>
                      </w:r>
                      <w:r w:rsidRPr="00730AA3">
                        <w:rPr>
                          <w:noProof/>
                          <w:lang w:val="en-CA" w:eastAsia="en-CA"/>
                        </w:rPr>
                        <w:t xml:space="preserve"> </w:t>
                      </w: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5633B625" wp14:editId="22252D9D">
                            <wp:extent cx="1001486" cy="336069"/>
                            <wp:effectExtent l="0" t="0" r="8255" b="698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8385" cy="3551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0AA3" w:rsidRDefault="00730AA3" w:rsidP="000F53F0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Click</w:t>
                      </w:r>
                      <w:r w:rsidR="00570FAB">
                        <w:rPr>
                          <w:rFonts w:ascii="Century Gothic" w:hAnsi="Century Gothic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730AA3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Download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45F7A535" wp14:editId="51608525">
                            <wp:extent cx="1415143" cy="323461"/>
                            <wp:effectExtent l="0" t="0" r="0" b="63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9969" cy="3382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0AA3" w:rsidRPr="00CF3620" w:rsidRDefault="00730AA3" w:rsidP="000F53F0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Click or navigate to the </w:t>
                      </w:r>
                      <w:r w:rsidRPr="00730AA3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Downloaded file</w:t>
                      </w:r>
                      <w:r w:rsidRPr="00CF3620">
                        <w:rPr>
                          <w:rFonts w:ascii="Century Gothic" w:hAnsi="Century Gothic"/>
                          <w:sz w:val="24"/>
                          <w:szCs w:val="24"/>
                        </w:rPr>
                        <w:t>:</w:t>
                      </w:r>
                      <w:r w:rsidR="004B00DA" w:rsidRPr="004B00DA">
                        <w:rPr>
                          <w:noProof/>
                          <w:lang w:val="en-CA" w:eastAsia="en-CA"/>
                        </w:rPr>
                        <w:t xml:space="preserve"> </w:t>
                      </w:r>
                      <w:r w:rsidR="004B00DA"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080A2AAD" wp14:editId="1EF9129E">
                            <wp:extent cx="2514600" cy="530763"/>
                            <wp:effectExtent l="0" t="0" r="0" b="317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8752" cy="544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0AA3" w:rsidRDefault="00730AA3" w:rsidP="000F53F0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F3620">
                        <w:rPr>
                          <w:rFonts w:ascii="Century Gothic" w:hAnsi="Century Gothic"/>
                          <w:sz w:val="24"/>
                          <w:szCs w:val="24"/>
                        </w:rPr>
                        <w:t>Click:</w:t>
                      </w:r>
                      <w:r w:rsidRPr="00CF362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F53F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Agree and Install</w:t>
                      </w:r>
                      <w:r w:rsidR="000F53F0"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0F68256B" wp14:editId="563BDD7D">
                            <wp:extent cx="2797628" cy="346871"/>
                            <wp:effectExtent l="0" t="0" r="317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5100" cy="3477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0AA3" w:rsidRDefault="000F53F0" w:rsidP="000F53F0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0F53F0">
                        <w:rPr>
                          <w:rFonts w:ascii="Century Gothic" w:hAnsi="Century Gothic"/>
                          <w:sz w:val="24"/>
                          <w:szCs w:val="24"/>
                        </w:rPr>
                        <w:t>Click: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Finish</w:t>
                      </w: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0C4A17DE" wp14:editId="7D26A9E0">
                            <wp:extent cx="2753995" cy="356332"/>
                            <wp:effectExtent l="0" t="0" r="8255" b="571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9940" cy="3596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53F0" w:rsidRPr="000F53F0" w:rsidRDefault="000F53F0" w:rsidP="000F53F0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0F53F0">
                        <w:rPr>
                          <w:rFonts w:ascii="Century Gothic" w:hAnsi="Century Gothic"/>
                          <w:sz w:val="24"/>
                          <w:szCs w:val="24"/>
                        </w:rPr>
                        <w:t>Click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: Restart Now </w:t>
                      </w: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4D7C8187" wp14:editId="37D24909">
                            <wp:extent cx="2797628" cy="735576"/>
                            <wp:effectExtent l="0" t="0" r="3175" b="762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5809" cy="742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013355">
      <w:r>
        <w:rPr>
          <w:noProof/>
          <w:sz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01A123" wp14:editId="6F8F7B40">
                <wp:simplePos x="0" y="0"/>
                <wp:positionH relativeFrom="column">
                  <wp:posOffset>-220980</wp:posOffset>
                </wp:positionH>
                <wp:positionV relativeFrom="page">
                  <wp:posOffset>90170</wp:posOffset>
                </wp:positionV>
                <wp:extent cx="3255433" cy="7641167"/>
                <wp:effectExtent l="0" t="0" r="2540" b="0"/>
                <wp:wrapNone/>
                <wp:docPr id="24" name="Middle Cent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433" cy="7641167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30AA3" w:rsidRDefault="00730AA3" w:rsidP="007F5162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color w:val="44546A" w:themeColor="text2"/>
                                <w:sz w:val="4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color w:val="44546A" w:themeColor="text2"/>
                                <w:sz w:val="48"/>
                                <w:szCs w:val="24"/>
                              </w:rPr>
                              <w:t>Using the App</w:t>
                            </w:r>
                          </w:p>
                          <w:p w:rsidR="007F5162" w:rsidRDefault="007F5162" w:rsidP="00A01F5B">
                            <w:pPr>
                              <w:pStyle w:val="Heading1"/>
                              <w:spacing w:before="0" w:line="240" w:lineRule="auto"/>
                            </w:pPr>
                            <w:r>
                              <w:t>Access My Virtual Desktop from home</w:t>
                            </w:r>
                          </w:p>
                          <w:p w:rsidR="00322E34" w:rsidRDefault="007F5162" w:rsidP="00322E34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7F516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Open </w:t>
                            </w:r>
                            <w:r w:rsidR="00504391" w:rsidRPr="00CF362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VMware Horizon</w:t>
                            </w:r>
                            <w:r w:rsidR="00504391"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44530CC2" wp14:editId="18F0D9AE">
                                  <wp:extent cx="396432" cy="630555"/>
                                  <wp:effectExtent l="0" t="0" r="381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7"/>
                                          <a:srcRect l="13289" t="2118" r="11855" b="30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031" cy="653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2E34" w:rsidRPr="00322E34" w:rsidRDefault="00322E34" w:rsidP="00322E34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Click </w:t>
                            </w:r>
                            <w:r w:rsidRPr="00322E34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Add Server</w:t>
                            </w:r>
                            <w:r w:rsidRPr="00322E34">
                              <w:rPr>
                                <w:noProof/>
                                <w:lang w:val="en-CA" w:eastAsia="en-C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3B065C97" wp14:editId="564A3A7F">
                                  <wp:extent cx="815340" cy="200380"/>
                                  <wp:effectExtent l="0" t="0" r="3810" b="9525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5457" cy="202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2E34" w:rsidRDefault="00322E34" w:rsidP="00322E34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Type </w:t>
                            </w:r>
                            <w:r w:rsidRPr="00322E34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desktopnc.niagaracollege.ca</w:t>
                            </w:r>
                          </w:p>
                          <w:p w:rsidR="00322E34" w:rsidRDefault="00322E34" w:rsidP="00322E34">
                            <w:pPr>
                              <w:spacing w:after="0" w:line="240" w:lineRule="auto"/>
                              <w:ind w:left="90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56F64345" wp14:editId="257D8AF3">
                                  <wp:extent cx="2914650" cy="1724159"/>
                                  <wp:effectExtent l="0" t="0" r="0" b="9525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6417" cy="1731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2E34" w:rsidRDefault="00322E34" w:rsidP="00322E34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Login with</w:t>
                            </w:r>
                            <w:r w:rsidRPr="00CF362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322E34" w:rsidRDefault="00322E34" w:rsidP="00322E34">
                            <w:pPr>
                              <w:pStyle w:val="ListParagraph"/>
                              <w:numPr>
                                <w:ilvl w:val="1"/>
                                <w:numId w:val="46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Blackboard Username</w:t>
                            </w:r>
                          </w:p>
                          <w:p w:rsidR="00322E34" w:rsidRPr="00322E34" w:rsidRDefault="00322E34" w:rsidP="00322E34">
                            <w:pPr>
                              <w:pStyle w:val="ListParagraph"/>
                              <w:numPr>
                                <w:ilvl w:val="1"/>
                                <w:numId w:val="46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Blackboard Password</w:t>
                            </w:r>
                          </w:p>
                          <w:p w:rsidR="007F5162" w:rsidRPr="007F5162" w:rsidRDefault="00504391" w:rsidP="005F20BD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50439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Select: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desktop</w:t>
                            </w:r>
                            <w:r w:rsidR="00322E34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nc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.niagaracollege.ca </w:t>
                            </w:r>
                          </w:p>
                          <w:p w:rsidR="00504391" w:rsidRDefault="00504391" w:rsidP="00A01F5B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Login with</w:t>
                            </w:r>
                            <w:r w:rsidR="007F5162" w:rsidRPr="00CF362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7F5162" w:rsidRDefault="00504391" w:rsidP="00A01F5B">
                            <w:pPr>
                              <w:pStyle w:val="ListParagraph"/>
                              <w:numPr>
                                <w:ilvl w:val="1"/>
                                <w:numId w:val="46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Blackboard Username</w:t>
                            </w:r>
                          </w:p>
                          <w:p w:rsidR="007F5162" w:rsidRPr="00504391" w:rsidRDefault="00504391" w:rsidP="00A01F5B">
                            <w:pPr>
                              <w:pStyle w:val="ListParagraph"/>
                              <w:numPr>
                                <w:ilvl w:val="1"/>
                                <w:numId w:val="46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Blackboard Password</w:t>
                            </w:r>
                          </w:p>
                          <w:p w:rsidR="00504391" w:rsidRDefault="00504391" w:rsidP="00A01F5B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spacing w:after="0" w:line="240" w:lineRule="auto"/>
                            </w:pPr>
                            <w:r>
                              <w:t>Select the Desktop</w:t>
                            </w:r>
                            <w:r w:rsidR="00322E34">
                              <w:t xml:space="preserve"> Shown</w:t>
                            </w: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5C941EB0" wp14:editId="3E96254F">
                                  <wp:extent cx="512618" cy="622184"/>
                                  <wp:effectExtent l="0" t="0" r="1905" b="698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9554" cy="642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  <w:p w:rsidR="007F5162" w:rsidRDefault="00504391" w:rsidP="00A01F5B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20EB75E6" wp14:editId="07444224">
                                  <wp:extent cx="2583873" cy="830606"/>
                                  <wp:effectExtent l="0" t="0" r="6985" b="762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3715" cy="910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01F5B">
                              <w:t>Be patient while it configures your settings</w:t>
                            </w:r>
                          </w:p>
                          <w:p w:rsidR="00504391" w:rsidRDefault="00504391" w:rsidP="00A01F5B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spacing w:after="0" w:line="240" w:lineRule="auto"/>
                            </w:pPr>
                            <w:r>
                              <w:t>To Disconnect:</w:t>
                            </w:r>
                          </w:p>
                          <w:p w:rsidR="00504391" w:rsidRPr="00504391" w:rsidRDefault="00504391" w:rsidP="00A01F5B">
                            <w:pPr>
                              <w:pStyle w:val="ListParagraph"/>
                              <w:spacing w:after="0" w:line="240" w:lineRule="auto"/>
                              <w:ind w:left="450"/>
                              <w:rPr>
                                <w:b/>
                              </w:rPr>
                            </w:pPr>
                            <w:r>
                              <w:t xml:space="preserve">Click </w:t>
                            </w:r>
                            <w:r w:rsidRPr="00504391">
                              <w:rPr>
                                <w:b/>
                              </w:rPr>
                              <w:t>Options</w:t>
                            </w:r>
                            <w:r>
                              <w:t xml:space="preserve"> than </w:t>
                            </w:r>
                            <w:r w:rsidRPr="00504391">
                              <w:rPr>
                                <w:b/>
                              </w:rPr>
                              <w:t>Disconnect and Log Off</w:t>
                            </w:r>
                          </w:p>
                          <w:p w:rsidR="00504391" w:rsidRPr="00322E34" w:rsidRDefault="00504391" w:rsidP="00322E34">
                            <w:pPr>
                              <w:pStyle w:val="ListParagraph"/>
                              <w:spacing w:after="0" w:line="240" w:lineRule="auto"/>
                              <w:ind w:left="450"/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686050" cy="792013"/>
                                  <wp:effectExtent l="0" t="0" r="0" b="825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5514" cy="824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1A123" id="_x0000_s1035" type="#_x0000_t202" style="position:absolute;margin-left:-17.4pt;margin-top:7.1pt;width:256.35pt;height:601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" fillcolor="#eeece1" stroked="f" strokeweight=".5pt">
                <v:textbox>
                  <w:txbxContent>
                    <w:p w:rsidR="00730AA3" w:rsidRDefault="00730AA3" w:rsidP="007F5162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i/>
                          <w:iCs/>
                          <w:color w:val="44546A" w:themeColor="text2"/>
                          <w:sz w:val="4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iCs/>
                          <w:color w:val="44546A" w:themeColor="text2"/>
                          <w:sz w:val="48"/>
                          <w:szCs w:val="24"/>
                        </w:rPr>
                        <w:t>Using the App</w:t>
                      </w:r>
                    </w:p>
                    <w:p w:rsidR="007F5162" w:rsidRDefault="007F5162" w:rsidP="00A01F5B">
                      <w:pPr>
                        <w:pStyle w:val="Heading1"/>
                        <w:spacing w:before="0" w:line="240" w:lineRule="auto"/>
                      </w:pPr>
                      <w:r>
                        <w:t>Access My Virtual Desktop from home</w:t>
                      </w:r>
                    </w:p>
                    <w:p w:rsidR="00322E34" w:rsidRDefault="007F5162" w:rsidP="00322E34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7F516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Open </w:t>
                      </w:r>
                      <w:r w:rsidR="00504391" w:rsidRPr="00CF362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VMware Horizon</w:t>
                      </w:r>
                      <w:r w:rsidR="00504391"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44530CC2" wp14:editId="18F0D9AE">
                            <wp:extent cx="396432" cy="630555"/>
                            <wp:effectExtent l="0" t="0" r="381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7"/>
                                    <a:srcRect l="13289" t="2118" r="11855" b="30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1031" cy="65377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2E34" w:rsidRPr="00322E34" w:rsidRDefault="00322E34" w:rsidP="00322E34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Click </w:t>
                      </w:r>
                      <w:r w:rsidRPr="00322E34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Add Server</w:t>
                      </w:r>
                      <w:r w:rsidRPr="00322E34">
                        <w:rPr>
                          <w:noProof/>
                          <w:lang w:val="en-CA" w:eastAsia="en-CA"/>
                        </w:rPr>
                        <w:t xml:space="preserve"> </w:t>
                      </w: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3B065C97" wp14:editId="564A3A7F">
                            <wp:extent cx="815340" cy="200380"/>
                            <wp:effectExtent l="0" t="0" r="3810" b="9525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5457" cy="202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2E34" w:rsidRDefault="00322E34" w:rsidP="00322E34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Type </w:t>
                      </w:r>
                      <w:r w:rsidRPr="00322E34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desktopnc.niagaracollege.ca</w:t>
                      </w:r>
                    </w:p>
                    <w:p w:rsidR="00322E34" w:rsidRDefault="00322E34" w:rsidP="00322E34">
                      <w:pPr>
                        <w:spacing w:after="0" w:line="240" w:lineRule="auto"/>
                        <w:ind w:left="90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56F64345" wp14:editId="257D8AF3">
                            <wp:extent cx="2914650" cy="1724159"/>
                            <wp:effectExtent l="0" t="0" r="0" b="9525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6417" cy="1731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2E34" w:rsidRDefault="00322E34" w:rsidP="00322E34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Login with</w:t>
                      </w:r>
                      <w:r w:rsidRPr="00CF362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322E34" w:rsidRDefault="00322E34" w:rsidP="00322E34">
                      <w:pPr>
                        <w:pStyle w:val="ListParagraph"/>
                        <w:numPr>
                          <w:ilvl w:val="1"/>
                          <w:numId w:val="46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Blackboard Username</w:t>
                      </w:r>
                    </w:p>
                    <w:p w:rsidR="00322E34" w:rsidRPr="00322E34" w:rsidRDefault="00322E34" w:rsidP="00322E34">
                      <w:pPr>
                        <w:pStyle w:val="ListParagraph"/>
                        <w:numPr>
                          <w:ilvl w:val="1"/>
                          <w:numId w:val="46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Blackboard Password</w:t>
                      </w:r>
                    </w:p>
                    <w:p w:rsidR="007F5162" w:rsidRPr="007F5162" w:rsidRDefault="00504391" w:rsidP="005F20BD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504391">
                        <w:rPr>
                          <w:rFonts w:ascii="Century Gothic" w:hAnsi="Century Gothic"/>
                          <w:sz w:val="24"/>
                          <w:szCs w:val="24"/>
                        </w:rPr>
                        <w:t>Select: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desktop</w:t>
                      </w:r>
                      <w:r w:rsidR="00322E34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nc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.niagaracollege.ca </w:t>
                      </w:r>
                    </w:p>
                    <w:p w:rsidR="00504391" w:rsidRDefault="00504391" w:rsidP="00A01F5B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Login with</w:t>
                      </w:r>
                      <w:r w:rsidR="007F5162" w:rsidRPr="00CF362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7F5162" w:rsidRDefault="00504391" w:rsidP="00A01F5B">
                      <w:pPr>
                        <w:pStyle w:val="ListParagraph"/>
                        <w:numPr>
                          <w:ilvl w:val="1"/>
                          <w:numId w:val="46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Blackboard Username</w:t>
                      </w:r>
                    </w:p>
                    <w:p w:rsidR="007F5162" w:rsidRPr="00504391" w:rsidRDefault="00504391" w:rsidP="00A01F5B">
                      <w:pPr>
                        <w:pStyle w:val="ListParagraph"/>
                        <w:numPr>
                          <w:ilvl w:val="1"/>
                          <w:numId w:val="46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Blackboard Password</w:t>
                      </w:r>
                    </w:p>
                    <w:p w:rsidR="00504391" w:rsidRDefault="00504391" w:rsidP="00A01F5B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spacing w:after="0" w:line="240" w:lineRule="auto"/>
                      </w:pPr>
                      <w:r>
                        <w:t>Select the Desktop</w:t>
                      </w:r>
                      <w:r w:rsidR="00322E34">
                        <w:t xml:space="preserve"> Shown</w:t>
                      </w: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5C941EB0" wp14:editId="3E96254F">
                            <wp:extent cx="512618" cy="622184"/>
                            <wp:effectExtent l="0" t="0" r="1905" b="698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9554" cy="642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  <w:p w:rsidR="007F5162" w:rsidRDefault="00504391" w:rsidP="00A01F5B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spacing w:after="0" w:line="240" w:lineRule="auto"/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20EB75E6" wp14:editId="07444224">
                            <wp:extent cx="2583873" cy="830606"/>
                            <wp:effectExtent l="0" t="0" r="6985" b="762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3715" cy="910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 w:rsidR="00A01F5B">
                        <w:t>Be patient while it configures your settings</w:t>
                      </w:r>
                    </w:p>
                    <w:p w:rsidR="00504391" w:rsidRDefault="00504391" w:rsidP="00A01F5B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spacing w:after="0" w:line="240" w:lineRule="auto"/>
                      </w:pPr>
                      <w:r>
                        <w:t>To Disconnect:</w:t>
                      </w:r>
                    </w:p>
                    <w:p w:rsidR="00504391" w:rsidRPr="00504391" w:rsidRDefault="00504391" w:rsidP="00A01F5B">
                      <w:pPr>
                        <w:pStyle w:val="ListParagraph"/>
                        <w:spacing w:after="0" w:line="240" w:lineRule="auto"/>
                        <w:ind w:left="450"/>
                        <w:rPr>
                          <w:b/>
                        </w:rPr>
                      </w:pPr>
                      <w:r>
                        <w:t xml:space="preserve">Click </w:t>
                      </w:r>
                      <w:r w:rsidRPr="00504391">
                        <w:rPr>
                          <w:b/>
                        </w:rPr>
                        <w:t>Options</w:t>
                      </w:r>
                      <w:r>
                        <w:t xml:space="preserve"> than </w:t>
                      </w:r>
                      <w:r w:rsidRPr="00504391">
                        <w:rPr>
                          <w:b/>
                        </w:rPr>
                        <w:t>Disconnect and Log Off</w:t>
                      </w:r>
                    </w:p>
                    <w:p w:rsidR="00504391" w:rsidRPr="00322E34" w:rsidRDefault="00504391" w:rsidP="00322E34">
                      <w:pPr>
                        <w:pStyle w:val="ListParagraph"/>
                        <w:spacing w:after="0" w:line="240" w:lineRule="auto"/>
                        <w:ind w:left="450"/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2686050" cy="792013"/>
                            <wp:effectExtent l="0" t="0" r="0" b="825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5514" cy="824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>
      <w:bookmarkStart w:id="1" w:name="_GoBack"/>
      <w:bookmarkEnd w:id="1"/>
    </w:p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9C2014"/>
    <w:p w:rsidR="009C2014" w:rsidRDefault="00013355">
      <w:r>
        <w:rPr>
          <w:noProof/>
          <w:sz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01A123" wp14:editId="6F8F7B40">
                <wp:simplePos x="0" y="0"/>
                <wp:positionH relativeFrom="column">
                  <wp:posOffset>-113030</wp:posOffset>
                </wp:positionH>
                <wp:positionV relativeFrom="page">
                  <wp:posOffset>92710</wp:posOffset>
                </wp:positionV>
                <wp:extent cx="3200400" cy="7640955"/>
                <wp:effectExtent l="0" t="0" r="0" b="0"/>
                <wp:wrapNone/>
                <wp:docPr id="25" name="Middle Cent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764095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A2BB9" w:rsidRDefault="002A2BB9" w:rsidP="002A2BB9">
                            <w:pPr>
                              <w:pStyle w:val="Heading1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color w:val="44546A" w:themeColor="text2"/>
                                <w:sz w:val="48"/>
                                <w:szCs w:val="24"/>
                              </w:rPr>
                              <w:t>From your Browser</w:t>
                            </w:r>
                          </w:p>
                          <w:p w:rsidR="002A2BB9" w:rsidRDefault="002A2BB9" w:rsidP="002A2BB9">
                            <w:pPr>
                              <w:pStyle w:val="Heading1"/>
                            </w:pPr>
                            <w:r>
                              <w:t>Access My Virtual Desktop from home</w:t>
                            </w:r>
                          </w:p>
                          <w:p w:rsidR="002A2BB9" w:rsidRPr="00CF3620" w:rsidRDefault="002A2BB9" w:rsidP="002A2BB9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before="40" w:after="40"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CF36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Open your </w:t>
                            </w:r>
                            <w:r w:rsidRPr="00CF362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Web browser</w:t>
                            </w:r>
                            <w:r w:rsidRPr="00CF36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of Choice</w:t>
                            </w:r>
                          </w:p>
                          <w:p w:rsidR="002A2BB9" w:rsidRPr="00CF3620" w:rsidRDefault="002A2BB9" w:rsidP="002A2BB9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before="40" w:after="40" w:line="360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F36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Navigate to:</w:t>
                            </w:r>
                            <w:r w:rsidRPr="00CF362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53" w:history="1">
                              <w:r w:rsidRPr="00CF3620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https://desktopnc.niagaracollege.ca</w:t>
                              </w:r>
                            </w:hyperlink>
                            <w:r w:rsidRPr="00CF362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A2BB9" w:rsidRDefault="002A2BB9" w:rsidP="002A2BB9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before="40" w:after="40" w:line="240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F36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Click</w:t>
                            </w:r>
                            <w:r w:rsidRPr="00CF362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: VMware Horizon HTML Access</w:t>
                            </w:r>
                          </w:p>
                          <w:p w:rsidR="002A2BB9" w:rsidRPr="00CF3620" w:rsidRDefault="002A2BB9" w:rsidP="002A2BB9">
                            <w:pPr>
                              <w:spacing w:before="40" w:after="40"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4273223C" wp14:editId="55F51CE1">
                                  <wp:extent cx="1085850" cy="883937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4"/>
                                          <a:srcRect l="4167" t="19848" r="4167" b="49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3436" cy="898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2BB9" w:rsidRPr="00CF3620" w:rsidRDefault="002A2BB9" w:rsidP="002A2BB9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before="40" w:after="40"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CF36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Fill in:</w:t>
                            </w:r>
                          </w:p>
                          <w:p w:rsidR="002A2BB9" w:rsidRPr="00CF3620" w:rsidRDefault="002A2BB9" w:rsidP="002A2BB9">
                            <w:pPr>
                              <w:pStyle w:val="ListParagraph"/>
                              <w:numPr>
                                <w:ilvl w:val="1"/>
                                <w:numId w:val="44"/>
                              </w:numPr>
                              <w:spacing w:before="40" w:after="40" w:line="360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F362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Your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Blackboard </w:t>
                            </w:r>
                            <w:r w:rsidRPr="00CF362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Username</w:t>
                            </w:r>
                          </w:p>
                          <w:p w:rsidR="002A2BB9" w:rsidRPr="00CF3620" w:rsidRDefault="002A2BB9" w:rsidP="002A2BB9">
                            <w:pPr>
                              <w:pStyle w:val="ListParagraph"/>
                              <w:numPr>
                                <w:ilvl w:val="1"/>
                                <w:numId w:val="44"/>
                              </w:numPr>
                              <w:spacing w:before="40" w:after="40" w:line="360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F362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Your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Blackboard </w:t>
                            </w:r>
                            <w:r w:rsidRPr="00CF362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  <w:p w:rsidR="002A2BB9" w:rsidRPr="00CF3620" w:rsidRDefault="002A2BB9" w:rsidP="002A2BB9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before="40" w:after="40" w:line="360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F36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Click:</w:t>
                            </w:r>
                            <w:r w:rsidRPr="00CF362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Login</w:t>
                            </w: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2A072139" wp14:editId="6E925601">
                                  <wp:extent cx="2647950" cy="3242434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7818" cy="3266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51CC" w:rsidRPr="003051CC" w:rsidRDefault="003051CC" w:rsidP="003051C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1A123" id="_x0000_s1036" type="#_x0000_t202" style="position:absolute;margin-left:-8.9pt;margin-top:7.3pt;width:252pt;height:601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" fillcolor="#eeece1" stroked="f" strokeweight=".5pt">
                <v:textbox>
                  <w:txbxContent>
                    <w:p w:rsidR="002A2BB9" w:rsidRDefault="002A2BB9" w:rsidP="002A2BB9">
                      <w:pPr>
                        <w:pStyle w:val="Heading1"/>
                      </w:pPr>
                      <w:r>
                        <w:rPr>
                          <w:rFonts w:ascii="Century Gothic" w:hAnsi="Century Gothic"/>
                          <w:b/>
                          <w:i/>
                          <w:iCs/>
                          <w:color w:val="44546A" w:themeColor="text2"/>
                          <w:sz w:val="48"/>
                          <w:szCs w:val="24"/>
                        </w:rPr>
                        <w:t>From your Browser</w:t>
                      </w:r>
                    </w:p>
                    <w:p w:rsidR="002A2BB9" w:rsidRDefault="002A2BB9" w:rsidP="002A2BB9">
                      <w:pPr>
                        <w:pStyle w:val="Heading1"/>
                      </w:pPr>
                      <w:r>
                        <w:t>Access My Virtual Desktop from home</w:t>
                      </w:r>
                    </w:p>
                    <w:p w:rsidR="002A2BB9" w:rsidRPr="00CF3620" w:rsidRDefault="002A2BB9" w:rsidP="002A2BB9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before="40" w:after="40"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CF362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Open your </w:t>
                      </w:r>
                      <w:r w:rsidRPr="00CF362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Web browser</w:t>
                      </w:r>
                      <w:r w:rsidRPr="00CF362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of Choice</w:t>
                      </w:r>
                    </w:p>
                    <w:p w:rsidR="002A2BB9" w:rsidRPr="00CF3620" w:rsidRDefault="002A2BB9" w:rsidP="002A2BB9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before="40" w:after="40" w:line="360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F3620">
                        <w:rPr>
                          <w:rFonts w:ascii="Century Gothic" w:hAnsi="Century Gothic"/>
                          <w:sz w:val="24"/>
                          <w:szCs w:val="24"/>
                        </w:rPr>
                        <w:t>Navigate to:</w:t>
                      </w:r>
                      <w:r w:rsidRPr="00CF362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  <w:hyperlink r:id="rId56" w:history="1">
                        <w:r w:rsidRPr="00CF3620">
                          <w:rPr>
                            <w:rStyle w:val="Hyperlink"/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https://desktopnc.niagaracollege.ca</w:t>
                        </w:r>
                      </w:hyperlink>
                      <w:r w:rsidRPr="00CF362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2A2BB9" w:rsidRDefault="002A2BB9" w:rsidP="002A2BB9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before="40" w:after="40" w:line="240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F3620">
                        <w:rPr>
                          <w:rFonts w:ascii="Century Gothic" w:hAnsi="Century Gothic"/>
                          <w:sz w:val="24"/>
                          <w:szCs w:val="24"/>
                        </w:rPr>
                        <w:t>Click</w:t>
                      </w:r>
                      <w:r w:rsidRPr="00CF362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: VMware Horizon HTML Access</w:t>
                      </w:r>
                    </w:p>
                    <w:p w:rsidR="002A2BB9" w:rsidRPr="00CF3620" w:rsidRDefault="002A2BB9" w:rsidP="002A2BB9">
                      <w:pPr>
                        <w:spacing w:before="40" w:after="40" w:line="36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4273223C" wp14:editId="55F51CE1">
                            <wp:extent cx="1085850" cy="883937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7"/>
                                    <a:srcRect l="4167" t="19848" r="4167" b="49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3436" cy="8982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2BB9" w:rsidRPr="00CF3620" w:rsidRDefault="002A2BB9" w:rsidP="002A2BB9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before="40" w:after="40"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CF3620">
                        <w:rPr>
                          <w:rFonts w:ascii="Century Gothic" w:hAnsi="Century Gothic"/>
                          <w:sz w:val="24"/>
                          <w:szCs w:val="24"/>
                        </w:rPr>
                        <w:t>Fill in:</w:t>
                      </w:r>
                    </w:p>
                    <w:p w:rsidR="002A2BB9" w:rsidRPr="00CF3620" w:rsidRDefault="002A2BB9" w:rsidP="002A2BB9">
                      <w:pPr>
                        <w:pStyle w:val="ListParagraph"/>
                        <w:numPr>
                          <w:ilvl w:val="1"/>
                          <w:numId w:val="44"/>
                        </w:numPr>
                        <w:spacing w:before="40" w:after="40" w:line="360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F362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Your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Blackboard </w:t>
                      </w:r>
                      <w:r w:rsidRPr="00CF362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Username</w:t>
                      </w:r>
                    </w:p>
                    <w:p w:rsidR="002A2BB9" w:rsidRPr="00CF3620" w:rsidRDefault="002A2BB9" w:rsidP="002A2BB9">
                      <w:pPr>
                        <w:pStyle w:val="ListParagraph"/>
                        <w:numPr>
                          <w:ilvl w:val="1"/>
                          <w:numId w:val="44"/>
                        </w:numPr>
                        <w:spacing w:before="40" w:after="40" w:line="360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F362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Your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Blackboard </w:t>
                      </w:r>
                      <w:r w:rsidRPr="00CF362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Password</w:t>
                      </w:r>
                    </w:p>
                    <w:p w:rsidR="002A2BB9" w:rsidRPr="00CF3620" w:rsidRDefault="002A2BB9" w:rsidP="002A2BB9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before="40" w:after="40" w:line="360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F3620">
                        <w:rPr>
                          <w:rFonts w:ascii="Century Gothic" w:hAnsi="Century Gothic"/>
                          <w:sz w:val="24"/>
                          <w:szCs w:val="24"/>
                        </w:rPr>
                        <w:t>Click:</w:t>
                      </w:r>
                      <w:r w:rsidRPr="00CF362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Login</w:t>
                      </w: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2A072139" wp14:editId="6E925601">
                            <wp:extent cx="2647950" cy="3242434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7818" cy="32667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51CC" w:rsidRPr="003051CC" w:rsidRDefault="003051CC" w:rsidP="003051CC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C2014" w:rsidRDefault="009C2014"/>
    <w:p w:rsidR="00376BF3" w:rsidRDefault="00376BF3"/>
    <w:sectPr w:rsidR="00376BF3" w:rsidSect="00D15A2B"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34.5pt;height:34.5pt;visibility:visible;mso-wrap-style:square" o:bullet="t">
        <v:imagedata r:id="rId1" o:title=""/>
      </v:shape>
    </w:pict>
  </w:numPicBullet>
  <w:numPicBullet w:numPicBulletId="1">
    <w:pict>
      <v:shape id="_x0000_i1062" type="#_x0000_t75" alt="Image result for outlook logo 2016" style="width:600pt;height:597.75pt;visibility:visible;mso-wrap-style:square" o:bullet="t">
        <v:imagedata r:id="rId2" o:title="Image result for outlook logo 2016" croptop="-1521f" cropbottom="14236f" cropleft="4787f" cropright="7685f"/>
      </v:shape>
    </w:pict>
  </w:numPicBullet>
  <w:abstractNum w:abstractNumId="0" w15:restartNumberingAfterBreak="0">
    <w:nsid w:val="00347743"/>
    <w:multiLevelType w:val="hybridMultilevel"/>
    <w:tmpl w:val="5E08B2AE"/>
    <w:lvl w:ilvl="0" w:tplc="C638EFF6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A2B54"/>
    <w:multiLevelType w:val="hybridMultilevel"/>
    <w:tmpl w:val="F9D28DD0"/>
    <w:lvl w:ilvl="0" w:tplc="7944A27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Segoe U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074C7"/>
    <w:multiLevelType w:val="hybridMultilevel"/>
    <w:tmpl w:val="869A52D6"/>
    <w:lvl w:ilvl="0" w:tplc="E43C863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D6586"/>
    <w:multiLevelType w:val="hybridMultilevel"/>
    <w:tmpl w:val="C61A6FF4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6F618D"/>
    <w:multiLevelType w:val="hybridMultilevel"/>
    <w:tmpl w:val="5EDA5DE8"/>
    <w:lvl w:ilvl="0" w:tplc="C638EFF6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A70DE1"/>
    <w:multiLevelType w:val="hybridMultilevel"/>
    <w:tmpl w:val="DF1CF52C"/>
    <w:lvl w:ilvl="0" w:tplc="1F98629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C3530A"/>
    <w:multiLevelType w:val="hybridMultilevel"/>
    <w:tmpl w:val="C622AAB8"/>
    <w:lvl w:ilvl="0" w:tplc="10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810" w:hanging="360"/>
      </w:pPr>
    </w:lvl>
    <w:lvl w:ilvl="2" w:tplc="10090001">
      <w:start w:val="1"/>
      <w:numFmt w:val="bullet"/>
      <w:lvlText w:val=""/>
      <w:lvlJc w:val="left"/>
      <w:pPr>
        <w:ind w:left="630" w:hanging="180"/>
      </w:pPr>
      <w:rPr>
        <w:rFonts w:ascii="Symbol" w:hAnsi="Symbol" w:hint="default"/>
      </w:rPr>
    </w:lvl>
    <w:lvl w:ilvl="3" w:tplc="1009000F" w:tentative="1">
      <w:start w:val="1"/>
      <w:numFmt w:val="decimal"/>
      <w:lvlText w:val="%4."/>
      <w:lvlJc w:val="left"/>
      <w:pPr>
        <w:ind w:left="2610" w:hanging="360"/>
      </w:pPr>
    </w:lvl>
    <w:lvl w:ilvl="4" w:tplc="10090019" w:tentative="1">
      <w:start w:val="1"/>
      <w:numFmt w:val="lowerLetter"/>
      <w:lvlText w:val="%5."/>
      <w:lvlJc w:val="left"/>
      <w:pPr>
        <w:ind w:left="3330" w:hanging="360"/>
      </w:pPr>
    </w:lvl>
    <w:lvl w:ilvl="5" w:tplc="1009001B" w:tentative="1">
      <w:start w:val="1"/>
      <w:numFmt w:val="lowerRoman"/>
      <w:lvlText w:val="%6."/>
      <w:lvlJc w:val="right"/>
      <w:pPr>
        <w:ind w:left="4050" w:hanging="180"/>
      </w:pPr>
    </w:lvl>
    <w:lvl w:ilvl="6" w:tplc="1009000F" w:tentative="1">
      <w:start w:val="1"/>
      <w:numFmt w:val="decimal"/>
      <w:lvlText w:val="%7."/>
      <w:lvlJc w:val="left"/>
      <w:pPr>
        <w:ind w:left="4770" w:hanging="360"/>
      </w:pPr>
    </w:lvl>
    <w:lvl w:ilvl="7" w:tplc="10090019" w:tentative="1">
      <w:start w:val="1"/>
      <w:numFmt w:val="lowerLetter"/>
      <w:lvlText w:val="%8."/>
      <w:lvlJc w:val="left"/>
      <w:pPr>
        <w:ind w:left="5490" w:hanging="360"/>
      </w:pPr>
    </w:lvl>
    <w:lvl w:ilvl="8" w:tplc="10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 w15:restartNumberingAfterBreak="0">
    <w:nsid w:val="0F1D062E"/>
    <w:multiLevelType w:val="hybridMultilevel"/>
    <w:tmpl w:val="76E496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1B879FB"/>
    <w:multiLevelType w:val="hybridMultilevel"/>
    <w:tmpl w:val="56661DC8"/>
    <w:lvl w:ilvl="0" w:tplc="E67E153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86F2B"/>
    <w:multiLevelType w:val="hybridMultilevel"/>
    <w:tmpl w:val="20DAA968"/>
    <w:lvl w:ilvl="0" w:tplc="BA9A35D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BD279E4"/>
    <w:multiLevelType w:val="hybridMultilevel"/>
    <w:tmpl w:val="2EEC8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2461B3"/>
    <w:multiLevelType w:val="hybridMultilevel"/>
    <w:tmpl w:val="4B964BF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7205B7"/>
    <w:multiLevelType w:val="hybridMultilevel"/>
    <w:tmpl w:val="DC24CD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E02343"/>
    <w:multiLevelType w:val="hybridMultilevel"/>
    <w:tmpl w:val="11983236"/>
    <w:lvl w:ilvl="0" w:tplc="DB642C54">
      <w:start w:val="1"/>
      <w:numFmt w:val="bullet"/>
      <w:lvlText w:val=""/>
      <w:lvlJc w:val="left"/>
      <w:pPr>
        <w:ind w:left="540" w:hanging="360"/>
      </w:pPr>
      <w:rPr>
        <w:rFonts w:ascii="Symbol" w:hAnsi="Symbol" w:hint="default"/>
      </w:rPr>
    </w:lvl>
    <w:lvl w:ilvl="1" w:tplc="DB642C54">
      <w:start w:val="1"/>
      <w:numFmt w:val="bullet"/>
      <w:lvlText w:val=""/>
      <w:lvlJc w:val="left"/>
      <w:pPr>
        <w:ind w:left="90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4" w15:restartNumberingAfterBreak="0">
    <w:nsid w:val="2C270E03"/>
    <w:multiLevelType w:val="hybridMultilevel"/>
    <w:tmpl w:val="6B88DA22"/>
    <w:lvl w:ilvl="0" w:tplc="F3047500">
      <w:numFmt w:val="bullet"/>
      <w:lvlText w:val="•"/>
      <w:lvlJc w:val="left"/>
      <w:pPr>
        <w:ind w:left="360" w:hanging="360"/>
      </w:pPr>
      <w:rPr>
        <w:rFonts w:ascii="Century Gothic" w:eastAsiaTheme="minorHAnsi" w:hAnsi="Century Gothic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275187"/>
    <w:multiLevelType w:val="hybridMultilevel"/>
    <w:tmpl w:val="4AEA6C70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B6B26"/>
    <w:multiLevelType w:val="hybridMultilevel"/>
    <w:tmpl w:val="2A1A9BC4"/>
    <w:lvl w:ilvl="0" w:tplc="1E18DA1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10090019">
      <w:start w:val="1"/>
      <w:numFmt w:val="lowerLetter"/>
      <w:lvlText w:val="%2."/>
      <w:lvlJc w:val="left"/>
      <w:pPr>
        <w:ind w:left="72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7CE2864"/>
    <w:multiLevelType w:val="hybridMultilevel"/>
    <w:tmpl w:val="769E052E"/>
    <w:lvl w:ilvl="0" w:tplc="17EE844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10090019">
      <w:start w:val="1"/>
      <w:numFmt w:val="lowerLetter"/>
      <w:lvlText w:val="%2."/>
      <w:lvlJc w:val="left"/>
      <w:pPr>
        <w:ind w:left="72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264512"/>
    <w:multiLevelType w:val="hybridMultilevel"/>
    <w:tmpl w:val="2278B046"/>
    <w:lvl w:ilvl="0" w:tplc="C396E27C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 w:tplc="10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1890" w:hanging="180"/>
      </w:pPr>
    </w:lvl>
    <w:lvl w:ilvl="3" w:tplc="1009000F" w:tentative="1">
      <w:start w:val="1"/>
      <w:numFmt w:val="decimal"/>
      <w:lvlText w:val="%4."/>
      <w:lvlJc w:val="left"/>
      <w:pPr>
        <w:ind w:left="2610" w:hanging="360"/>
      </w:pPr>
    </w:lvl>
    <w:lvl w:ilvl="4" w:tplc="10090019" w:tentative="1">
      <w:start w:val="1"/>
      <w:numFmt w:val="lowerLetter"/>
      <w:lvlText w:val="%5."/>
      <w:lvlJc w:val="left"/>
      <w:pPr>
        <w:ind w:left="3330" w:hanging="360"/>
      </w:pPr>
    </w:lvl>
    <w:lvl w:ilvl="5" w:tplc="1009001B" w:tentative="1">
      <w:start w:val="1"/>
      <w:numFmt w:val="lowerRoman"/>
      <w:lvlText w:val="%6."/>
      <w:lvlJc w:val="right"/>
      <w:pPr>
        <w:ind w:left="4050" w:hanging="180"/>
      </w:pPr>
    </w:lvl>
    <w:lvl w:ilvl="6" w:tplc="1009000F" w:tentative="1">
      <w:start w:val="1"/>
      <w:numFmt w:val="decimal"/>
      <w:lvlText w:val="%7."/>
      <w:lvlJc w:val="left"/>
      <w:pPr>
        <w:ind w:left="4770" w:hanging="360"/>
      </w:pPr>
    </w:lvl>
    <w:lvl w:ilvl="7" w:tplc="10090019" w:tentative="1">
      <w:start w:val="1"/>
      <w:numFmt w:val="lowerLetter"/>
      <w:lvlText w:val="%8."/>
      <w:lvlJc w:val="left"/>
      <w:pPr>
        <w:ind w:left="5490" w:hanging="360"/>
      </w:pPr>
    </w:lvl>
    <w:lvl w:ilvl="8" w:tplc="10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9" w15:restartNumberingAfterBreak="0">
    <w:nsid w:val="3D145949"/>
    <w:multiLevelType w:val="hybridMultilevel"/>
    <w:tmpl w:val="2CB2F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8600E5"/>
    <w:multiLevelType w:val="hybridMultilevel"/>
    <w:tmpl w:val="EB6E9674"/>
    <w:lvl w:ilvl="0" w:tplc="CB147820">
      <w:start w:val="90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14527F"/>
    <w:multiLevelType w:val="hybridMultilevel"/>
    <w:tmpl w:val="2098B2B2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F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9202F4"/>
    <w:multiLevelType w:val="hybridMultilevel"/>
    <w:tmpl w:val="0E3A0170"/>
    <w:lvl w:ilvl="0" w:tplc="A4E6BFC8"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="Segoe UI" w:hint="default"/>
        <w:b w:val="0"/>
        <w:sz w:val="18"/>
        <w:szCs w:val="1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6E0676"/>
    <w:multiLevelType w:val="hybridMultilevel"/>
    <w:tmpl w:val="5FA82758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1257610"/>
    <w:multiLevelType w:val="hybridMultilevel"/>
    <w:tmpl w:val="41B4E626"/>
    <w:lvl w:ilvl="0" w:tplc="278A448C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="Segoe U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F1708C"/>
    <w:multiLevelType w:val="hybridMultilevel"/>
    <w:tmpl w:val="C61A6FF4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26622C"/>
    <w:multiLevelType w:val="hybridMultilevel"/>
    <w:tmpl w:val="E200CABE"/>
    <w:lvl w:ilvl="0" w:tplc="760C0A9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F62000"/>
    <w:multiLevelType w:val="hybridMultilevel"/>
    <w:tmpl w:val="901E50A2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6F46E9"/>
    <w:multiLevelType w:val="hybridMultilevel"/>
    <w:tmpl w:val="C44C4764"/>
    <w:lvl w:ilvl="0" w:tplc="C3E48FF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15270E"/>
    <w:multiLevelType w:val="hybridMultilevel"/>
    <w:tmpl w:val="563EF29C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42507F"/>
    <w:multiLevelType w:val="hybridMultilevel"/>
    <w:tmpl w:val="FB8CB39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045F11"/>
    <w:multiLevelType w:val="hybridMultilevel"/>
    <w:tmpl w:val="781C6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D807D6"/>
    <w:multiLevelType w:val="hybridMultilevel"/>
    <w:tmpl w:val="04AEE356"/>
    <w:lvl w:ilvl="0" w:tplc="B09037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A44D66"/>
    <w:multiLevelType w:val="hybridMultilevel"/>
    <w:tmpl w:val="FA2E4F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C5110E"/>
    <w:multiLevelType w:val="hybridMultilevel"/>
    <w:tmpl w:val="89D65E10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DDA4E2F"/>
    <w:multiLevelType w:val="hybridMultilevel"/>
    <w:tmpl w:val="0C7C63A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F0E59C2"/>
    <w:multiLevelType w:val="hybridMultilevel"/>
    <w:tmpl w:val="71264F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1F73BE"/>
    <w:multiLevelType w:val="hybridMultilevel"/>
    <w:tmpl w:val="1126329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498901A">
      <w:start w:val="1"/>
      <w:numFmt w:val="lowerLetter"/>
      <w:lvlText w:val="%2."/>
      <w:lvlJc w:val="left"/>
      <w:pPr>
        <w:ind w:left="720" w:hanging="360"/>
      </w:pPr>
      <w:rPr>
        <w:b w:val="0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B94FFE"/>
    <w:multiLevelType w:val="hybridMultilevel"/>
    <w:tmpl w:val="6866704A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9D13303"/>
    <w:multiLevelType w:val="hybridMultilevel"/>
    <w:tmpl w:val="75C21312"/>
    <w:lvl w:ilvl="0" w:tplc="CCEE78D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CE626A"/>
    <w:multiLevelType w:val="hybridMultilevel"/>
    <w:tmpl w:val="2278B046"/>
    <w:lvl w:ilvl="0" w:tplc="C396E27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10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1890" w:hanging="180"/>
      </w:pPr>
    </w:lvl>
    <w:lvl w:ilvl="3" w:tplc="1009000F" w:tentative="1">
      <w:start w:val="1"/>
      <w:numFmt w:val="decimal"/>
      <w:lvlText w:val="%4."/>
      <w:lvlJc w:val="left"/>
      <w:pPr>
        <w:ind w:left="2610" w:hanging="360"/>
      </w:pPr>
    </w:lvl>
    <w:lvl w:ilvl="4" w:tplc="10090019" w:tentative="1">
      <w:start w:val="1"/>
      <w:numFmt w:val="lowerLetter"/>
      <w:lvlText w:val="%5."/>
      <w:lvlJc w:val="left"/>
      <w:pPr>
        <w:ind w:left="3330" w:hanging="360"/>
      </w:pPr>
    </w:lvl>
    <w:lvl w:ilvl="5" w:tplc="1009001B" w:tentative="1">
      <w:start w:val="1"/>
      <w:numFmt w:val="lowerRoman"/>
      <w:lvlText w:val="%6."/>
      <w:lvlJc w:val="right"/>
      <w:pPr>
        <w:ind w:left="4050" w:hanging="180"/>
      </w:pPr>
    </w:lvl>
    <w:lvl w:ilvl="6" w:tplc="1009000F" w:tentative="1">
      <w:start w:val="1"/>
      <w:numFmt w:val="decimal"/>
      <w:lvlText w:val="%7."/>
      <w:lvlJc w:val="left"/>
      <w:pPr>
        <w:ind w:left="4770" w:hanging="360"/>
      </w:pPr>
    </w:lvl>
    <w:lvl w:ilvl="7" w:tplc="10090019" w:tentative="1">
      <w:start w:val="1"/>
      <w:numFmt w:val="lowerLetter"/>
      <w:lvlText w:val="%8."/>
      <w:lvlJc w:val="left"/>
      <w:pPr>
        <w:ind w:left="5490" w:hanging="360"/>
      </w:pPr>
    </w:lvl>
    <w:lvl w:ilvl="8" w:tplc="10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1" w15:restartNumberingAfterBreak="0">
    <w:nsid w:val="75AD448A"/>
    <w:multiLevelType w:val="hybridMultilevel"/>
    <w:tmpl w:val="68D093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177333"/>
    <w:multiLevelType w:val="hybridMultilevel"/>
    <w:tmpl w:val="8F40EC78"/>
    <w:lvl w:ilvl="0" w:tplc="A6360C4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971D27"/>
    <w:multiLevelType w:val="hybridMultilevel"/>
    <w:tmpl w:val="F37CA456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9C54C6"/>
    <w:multiLevelType w:val="hybridMultilevel"/>
    <w:tmpl w:val="A856787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CB3AC7"/>
    <w:multiLevelType w:val="hybridMultilevel"/>
    <w:tmpl w:val="22928848"/>
    <w:lvl w:ilvl="0" w:tplc="C0FC20B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9E26AF"/>
    <w:multiLevelType w:val="hybridMultilevel"/>
    <w:tmpl w:val="8938B3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0"/>
  </w:num>
  <w:num w:numId="3">
    <w:abstractNumId w:val="24"/>
  </w:num>
  <w:num w:numId="4">
    <w:abstractNumId w:val="19"/>
  </w:num>
  <w:num w:numId="5">
    <w:abstractNumId w:val="26"/>
  </w:num>
  <w:num w:numId="6">
    <w:abstractNumId w:val="7"/>
  </w:num>
  <w:num w:numId="7">
    <w:abstractNumId w:val="12"/>
  </w:num>
  <w:num w:numId="8">
    <w:abstractNumId w:val="31"/>
  </w:num>
  <w:num w:numId="9">
    <w:abstractNumId w:val="46"/>
  </w:num>
  <w:num w:numId="10">
    <w:abstractNumId w:val="1"/>
  </w:num>
  <w:num w:numId="11">
    <w:abstractNumId w:val="22"/>
  </w:num>
  <w:num w:numId="12">
    <w:abstractNumId w:val="5"/>
  </w:num>
  <w:num w:numId="13">
    <w:abstractNumId w:val="39"/>
  </w:num>
  <w:num w:numId="14">
    <w:abstractNumId w:val="14"/>
  </w:num>
  <w:num w:numId="15">
    <w:abstractNumId w:val="42"/>
  </w:num>
  <w:num w:numId="16">
    <w:abstractNumId w:val="34"/>
  </w:num>
  <w:num w:numId="17">
    <w:abstractNumId w:val="36"/>
  </w:num>
  <w:num w:numId="18">
    <w:abstractNumId w:val="13"/>
  </w:num>
  <w:num w:numId="19">
    <w:abstractNumId w:val="45"/>
  </w:num>
  <w:num w:numId="20">
    <w:abstractNumId w:val="37"/>
  </w:num>
  <w:num w:numId="21">
    <w:abstractNumId w:val="6"/>
  </w:num>
  <w:num w:numId="22">
    <w:abstractNumId w:val="38"/>
  </w:num>
  <w:num w:numId="23">
    <w:abstractNumId w:val="23"/>
  </w:num>
  <w:num w:numId="24">
    <w:abstractNumId w:val="16"/>
  </w:num>
  <w:num w:numId="25">
    <w:abstractNumId w:val="44"/>
  </w:num>
  <w:num w:numId="26">
    <w:abstractNumId w:val="17"/>
  </w:num>
  <w:num w:numId="27">
    <w:abstractNumId w:val="29"/>
  </w:num>
  <w:num w:numId="28">
    <w:abstractNumId w:val="43"/>
  </w:num>
  <w:num w:numId="29">
    <w:abstractNumId w:val="27"/>
  </w:num>
  <w:num w:numId="30">
    <w:abstractNumId w:val="25"/>
  </w:num>
  <w:num w:numId="31">
    <w:abstractNumId w:val="21"/>
  </w:num>
  <w:num w:numId="32">
    <w:abstractNumId w:val="41"/>
  </w:num>
  <w:num w:numId="33">
    <w:abstractNumId w:val="8"/>
  </w:num>
  <w:num w:numId="34">
    <w:abstractNumId w:val="3"/>
  </w:num>
  <w:num w:numId="35">
    <w:abstractNumId w:val="30"/>
  </w:num>
  <w:num w:numId="36">
    <w:abstractNumId w:val="11"/>
  </w:num>
  <w:num w:numId="37">
    <w:abstractNumId w:val="33"/>
  </w:num>
  <w:num w:numId="38">
    <w:abstractNumId w:val="20"/>
  </w:num>
  <w:num w:numId="39">
    <w:abstractNumId w:val="15"/>
  </w:num>
  <w:num w:numId="40">
    <w:abstractNumId w:val="0"/>
  </w:num>
  <w:num w:numId="41">
    <w:abstractNumId w:val="4"/>
  </w:num>
  <w:num w:numId="42">
    <w:abstractNumId w:val="28"/>
  </w:num>
  <w:num w:numId="43">
    <w:abstractNumId w:val="32"/>
  </w:num>
  <w:num w:numId="44">
    <w:abstractNumId w:val="2"/>
  </w:num>
  <w:num w:numId="45">
    <w:abstractNumId w:val="9"/>
  </w:num>
  <w:num w:numId="46">
    <w:abstractNumId w:val="18"/>
  </w:num>
  <w:num w:numId="47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jQxNjcwtzSyMDM0NzFW0lEKTi0uzszPAykwqgUAmezR8SwAAAA="/>
  </w:docVars>
  <w:rsids>
    <w:rsidRoot w:val="001634E2"/>
    <w:rsid w:val="00000A69"/>
    <w:rsid w:val="00003D2A"/>
    <w:rsid w:val="00013355"/>
    <w:rsid w:val="000A7C7E"/>
    <w:rsid w:val="000D4000"/>
    <w:rsid w:val="000F53F0"/>
    <w:rsid w:val="00106F4E"/>
    <w:rsid w:val="00131DE6"/>
    <w:rsid w:val="00134141"/>
    <w:rsid w:val="00136279"/>
    <w:rsid w:val="001634E2"/>
    <w:rsid w:val="00194348"/>
    <w:rsid w:val="00204EA8"/>
    <w:rsid w:val="00256279"/>
    <w:rsid w:val="00281145"/>
    <w:rsid w:val="002A2BB9"/>
    <w:rsid w:val="003051CC"/>
    <w:rsid w:val="00310EC2"/>
    <w:rsid w:val="00322E34"/>
    <w:rsid w:val="003372C9"/>
    <w:rsid w:val="00376BF3"/>
    <w:rsid w:val="00384AEB"/>
    <w:rsid w:val="003C6366"/>
    <w:rsid w:val="003E410C"/>
    <w:rsid w:val="00411974"/>
    <w:rsid w:val="004376AB"/>
    <w:rsid w:val="00465FAD"/>
    <w:rsid w:val="004B00DA"/>
    <w:rsid w:val="004B0E11"/>
    <w:rsid w:val="004D5414"/>
    <w:rsid w:val="004D5DB0"/>
    <w:rsid w:val="004E521E"/>
    <w:rsid w:val="004F0745"/>
    <w:rsid w:val="00504391"/>
    <w:rsid w:val="00513859"/>
    <w:rsid w:val="005226A2"/>
    <w:rsid w:val="00531EAF"/>
    <w:rsid w:val="00570C2A"/>
    <w:rsid w:val="00570FAB"/>
    <w:rsid w:val="00584427"/>
    <w:rsid w:val="00592620"/>
    <w:rsid w:val="005B34AC"/>
    <w:rsid w:val="005F20BD"/>
    <w:rsid w:val="005F6B8C"/>
    <w:rsid w:val="00624E22"/>
    <w:rsid w:val="00626754"/>
    <w:rsid w:val="00633964"/>
    <w:rsid w:val="00643459"/>
    <w:rsid w:val="00644A2A"/>
    <w:rsid w:val="00646FB0"/>
    <w:rsid w:val="006A21AE"/>
    <w:rsid w:val="006D14FF"/>
    <w:rsid w:val="00703725"/>
    <w:rsid w:val="00721BE3"/>
    <w:rsid w:val="00730AA3"/>
    <w:rsid w:val="00783EDF"/>
    <w:rsid w:val="007B70AD"/>
    <w:rsid w:val="007F5162"/>
    <w:rsid w:val="0080618D"/>
    <w:rsid w:val="008668BE"/>
    <w:rsid w:val="008A23E9"/>
    <w:rsid w:val="008A4132"/>
    <w:rsid w:val="008C079F"/>
    <w:rsid w:val="008E1820"/>
    <w:rsid w:val="008F2D11"/>
    <w:rsid w:val="00931A07"/>
    <w:rsid w:val="009A2529"/>
    <w:rsid w:val="009C1564"/>
    <w:rsid w:val="009C2014"/>
    <w:rsid w:val="009C7D8B"/>
    <w:rsid w:val="009F3B05"/>
    <w:rsid w:val="00A01F5B"/>
    <w:rsid w:val="00A44370"/>
    <w:rsid w:val="00A66ED9"/>
    <w:rsid w:val="00A6769F"/>
    <w:rsid w:val="00A84DDF"/>
    <w:rsid w:val="00AA33FF"/>
    <w:rsid w:val="00AB5DD4"/>
    <w:rsid w:val="00B00072"/>
    <w:rsid w:val="00B02846"/>
    <w:rsid w:val="00B13F2B"/>
    <w:rsid w:val="00B44907"/>
    <w:rsid w:val="00B66B9A"/>
    <w:rsid w:val="00BA4A6E"/>
    <w:rsid w:val="00BB5CD0"/>
    <w:rsid w:val="00BB7A4B"/>
    <w:rsid w:val="00BF3E69"/>
    <w:rsid w:val="00C22EB5"/>
    <w:rsid w:val="00C27369"/>
    <w:rsid w:val="00CB64EC"/>
    <w:rsid w:val="00CF3620"/>
    <w:rsid w:val="00CF52E1"/>
    <w:rsid w:val="00D02790"/>
    <w:rsid w:val="00D15A2B"/>
    <w:rsid w:val="00D711D2"/>
    <w:rsid w:val="00DA01E7"/>
    <w:rsid w:val="00DA3C59"/>
    <w:rsid w:val="00DB7070"/>
    <w:rsid w:val="00DC3BFD"/>
    <w:rsid w:val="00DC3D24"/>
    <w:rsid w:val="00DE72FB"/>
    <w:rsid w:val="00E32BFF"/>
    <w:rsid w:val="00EA0CA6"/>
    <w:rsid w:val="00EC582C"/>
    <w:rsid w:val="00EF0132"/>
    <w:rsid w:val="00EF5411"/>
    <w:rsid w:val="00F22CCF"/>
    <w:rsid w:val="00F3215E"/>
    <w:rsid w:val="00F47959"/>
    <w:rsid w:val="00F81E8A"/>
    <w:rsid w:val="00FB21EA"/>
    <w:rsid w:val="00FD2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1FA22A1"/>
  <w15:chartTrackingRefBased/>
  <w15:docId w15:val="{C5BE1E09-F5EA-40B8-968A-20F13B89B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6ED9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28"/>
      <w:szCs w:val="32"/>
      <w:lang w:val="en-C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6E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C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66ED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rochureTitle">
    <w:name w:val="Brochure Title"/>
    <w:basedOn w:val="Normal"/>
    <w:qFormat/>
    <w:rsid w:val="00376BF3"/>
    <w:pPr>
      <w:spacing w:after="200" w:line="312" w:lineRule="auto"/>
      <w:jc w:val="both"/>
    </w:pPr>
    <w:rPr>
      <w:rFonts w:asciiTheme="majorHAnsi" w:hAnsiTheme="majorHAnsi"/>
      <w:color w:val="4472C4" w:themeColor="accent1"/>
      <w:sz w:val="32"/>
    </w:rPr>
  </w:style>
  <w:style w:type="paragraph" w:customStyle="1" w:styleId="ContactInformation">
    <w:name w:val="Contact Information"/>
    <w:basedOn w:val="Normal"/>
    <w:qFormat/>
    <w:rsid w:val="00376BF3"/>
    <w:pPr>
      <w:spacing w:after="0" w:line="276" w:lineRule="auto"/>
    </w:pPr>
    <w:rPr>
      <w:color w:val="4472C4" w:themeColor="accent1"/>
      <w:sz w:val="18"/>
    </w:rPr>
  </w:style>
  <w:style w:type="paragraph" w:customStyle="1" w:styleId="ContactInformationHeading">
    <w:name w:val="Contact Information Heading"/>
    <w:basedOn w:val="Normal"/>
    <w:qFormat/>
    <w:rsid w:val="00376BF3"/>
    <w:pPr>
      <w:spacing w:before="240" w:after="80" w:line="276" w:lineRule="auto"/>
    </w:pPr>
    <w:rPr>
      <w:rFonts w:asciiTheme="majorHAnsi" w:hAnsiTheme="majorHAnsi"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376BF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31DE6"/>
    <w:pPr>
      <w:spacing w:after="200" w:line="276" w:lineRule="auto"/>
      <w:ind w:left="720"/>
      <w:contextualSpacing/>
    </w:pPr>
  </w:style>
  <w:style w:type="paragraph" w:customStyle="1" w:styleId="SectionHeading2">
    <w:name w:val="Section Heading 2"/>
    <w:basedOn w:val="Normal"/>
    <w:qFormat/>
    <w:rsid w:val="00FB21EA"/>
    <w:pPr>
      <w:spacing w:before="240" w:after="80" w:line="276" w:lineRule="auto"/>
      <w:outlineLvl w:val="1"/>
    </w:pPr>
    <w:rPr>
      <w:rFonts w:asciiTheme="majorHAnsi" w:hAnsiTheme="majorHAnsi"/>
      <w:color w:val="4472C4" w:themeColor="accent1"/>
    </w:rPr>
  </w:style>
  <w:style w:type="paragraph" w:customStyle="1" w:styleId="BrochureCopy">
    <w:name w:val="Brochure Copy"/>
    <w:basedOn w:val="Normal"/>
    <w:qFormat/>
    <w:rsid w:val="00FB21EA"/>
    <w:pPr>
      <w:spacing w:after="120" w:line="300" w:lineRule="auto"/>
    </w:pPr>
    <w:rPr>
      <w:sz w:val="18"/>
    </w:rPr>
  </w:style>
  <w:style w:type="character" w:customStyle="1" w:styleId="normaltextrun">
    <w:name w:val="normaltextrun"/>
    <w:basedOn w:val="DefaultParagraphFont"/>
    <w:rsid w:val="007B70AD"/>
  </w:style>
  <w:style w:type="character" w:customStyle="1" w:styleId="Mention">
    <w:name w:val="Mention"/>
    <w:basedOn w:val="DefaultParagraphFont"/>
    <w:uiPriority w:val="99"/>
    <w:semiHidden/>
    <w:unhideWhenUsed/>
    <w:rsid w:val="00B13F2B"/>
    <w:rPr>
      <w:color w:val="2B579A"/>
      <w:shd w:val="clear" w:color="auto" w:fill="E6E6E6"/>
    </w:rPr>
  </w:style>
  <w:style w:type="table" w:styleId="TableGrid">
    <w:name w:val="Table Grid"/>
    <w:basedOn w:val="TableNormal"/>
    <w:uiPriority w:val="39"/>
    <w:rsid w:val="00D15A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25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529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66ED9"/>
    <w:rPr>
      <w:rFonts w:eastAsiaTheme="majorEastAsia" w:cstheme="majorBidi"/>
      <w:color w:val="2F5496" w:themeColor="accent1" w:themeShade="BF"/>
      <w:sz w:val="28"/>
      <w:szCs w:val="32"/>
      <w:lang w:val="en-CA"/>
    </w:rPr>
  </w:style>
  <w:style w:type="paragraph" w:styleId="TOC1">
    <w:name w:val="toc 1"/>
    <w:basedOn w:val="Normal"/>
    <w:next w:val="Normal"/>
    <w:autoRedefine/>
    <w:uiPriority w:val="39"/>
    <w:unhideWhenUsed/>
    <w:rsid w:val="00A66ED9"/>
    <w:pPr>
      <w:spacing w:after="100"/>
    </w:pPr>
    <w:rPr>
      <w:lang w:val="en-CA"/>
    </w:rPr>
  </w:style>
  <w:style w:type="paragraph" w:styleId="TOC2">
    <w:name w:val="toc 2"/>
    <w:basedOn w:val="Normal"/>
    <w:next w:val="Normal"/>
    <w:autoRedefine/>
    <w:uiPriority w:val="39"/>
    <w:unhideWhenUsed/>
    <w:rsid w:val="00A66ED9"/>
    <w:pPr>
      <w:spacing w:after="100"/>
      <w:ind w:left="220"/>
    </w:pPr>
    <w:rPr>
      <w:lang w:val="en-CA"/>
    </w:rPr>
  </w:style>
  <w:style w:type="character" w:styleId="FollowedHyperlink">
    <w:name w:val="FollowedHyperlink"/>
    <w:basedOn w:val="DefaultParagraphFont"/>
    <w:uiPriority w:val="99"/>
    <w:semiHidden/>
    <w:unhideWhenUsed/>
    <w:rsid w:val="00A66ED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A66ED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A66ED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CA"/>
    </w:rPr>
  </w:style>
  <w:style w:type="character" w:customStyle="1" w:styleId="Heading4Char">
    <w:name w:val="Heading 4 Char"/>
    <w:basedOn w:val="DefaultParagraphFont"/>
    <w:link w:val="Heading4"/>
    <w:uiPriority w:val="9"/>
    <w:rsid w:val="00A66ED9"/>
    <w:rPr>
      <w:rFonts w:asciiTheme="majorHAnsi" w:eastAsiaTheme="majorEastAsia" w:hAnsiTheme="majorHAnsi" w:cstheme="majorBidi"/>
      <w:i/>
      <w:iCs/>
      <w:color w:val="2F5496" w:themeColor="accent1" w:themeShade="BF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18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60.png"/><Relationship Id="rId26" Type="http://schemas.openxmlformats.org/officeDocument/2006/relationships/hyperlink" Target="https://its.niagaracollege.ca/" TargetMode="External"/><Relationship Id="rId39" Type="http://schemas.openxmlformats.org/officeDocument/2006/relationships/image" Target="media/image90.png"/><Relationship Id="rId21" Type="http://schemas.openxmlformats.org/officeDocument/2006/relationships/hyperlink" Target="https://its.niagaracollege.ca/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20.png"/><Relationship Id="rId47" Type="http://schemas.openxmlformats.org/officeDocument/2006/relationships/image" Target="media/image17.png"/><Relationship Id="rId50" Type="http://schemas.openxmlformats.org/officeDocument/2006/relationships/image" Target="media/image20.png"/><Relationship Id="rId55" Type="http://schemas.openxmlformats.org/officeDocument/2006/relationships/image" Target="media/image24.png"/><Relationship Id="rId7" Type="http://schemas.openxmlformats.org/officeDocument/2006/relationships/hyperlink" Target="https://its.niagaracollege.ca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50.png"/><Relationship Id="rId25" Type="http://schemas.openxmlformats.org/officeDocument/2006/relationships/hyperlink" Target="https://its.niagaracollege.ca/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80.png"/><Relationship Id="rId46" Type="http://schemas.openxmlformats.org/officeDocument/2006/relationships/image" Target="media/image160.pn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20" Type="http://schemas.openxmlformats.org/officeDocument/2006/relationships/hyperlink" Target="https://its.niagaracollege.ca/" TargetMode="External"/><Relationship Id="rId29" Type="http://schemas.openxmlformats.org/officeDocument/2006/relationships/image" Target="media/image9.png"/><Relationship Id="rId41" Type="http://schemas.openxmlformats.org/officeDocument/2006/relationships/image" Target="media/image110.png"/><Relationship Id="rId54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70.wmf"/><Relationship Id="rId32" Type="http://schemas.openxmlformats.org/officeDocument/2006/relationships/image" Target="media/image12.png"/><Relationship Id="rId37" Type="http://schemas.openxmlformats.org/officeDocument/2006/relationships/hyperlink" Target="https://desktopnc.niagaracollege.ca" TargetMode="External"/><Relationship Id="rId40" Type="http://schemas.openxmlformats.org/officeDocument/2006/relationships/image" Target="media/image100.png"/><Relationship Id="rId45" Type="http://schemas.openxmlformats.org/officeDocument/2006/relationships/image" Target="media/image150.png"/><Relationship Id="rId53" Type="http://schemas.openxmlformats.org/officeDocument/2006/relationships/hyperlink" Target="https://desktopnc.niagaracollege.ca" TargetMode="External"/><Relationship Id="rId58" Type="http://schemas.openxmlformats.org/officeDocument/2006/relationships/image" Target="media/image240.png"/><Relationship Id="rId5" Type="http://schemas.openxmlformats.org/officeDocument/2006/relationships/settings" Target="settings.xml"/><Relationship Id="rId15" Type="http://schemas.openxmlformats.org/officeDocument/2006/relationships/image" Target="media/image30.jpg"/><Relationship Id="rId23" Type="http://schemas.openxmlformats.org/officeDocument/2006/relationships/image" Target="media/image7.wmf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image" Target="media/image19.png"/><Relationship Id="rId57" Type="http://schemas.openxmlformats.org/officeDocument/2006/relationships/image" Target="media/image230.png"/><Relationship Id="rId10" Type="http://schemas.openxmlformats.org/officeDocument/2006/relationships/image" Target="media/image3.jpg"/><Relationship Id="rId19" Type="http://schemas.openxmlformats.org/officeDocument/2006/relationships/hyperlink" Target="https://its.niagaracollege.ca/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140.png"/><Relationship Id="rId52" Type="http://schemas.openxmlformats.org/officeDocument/2006/relationships/image" Target="media/image22.png"/><Relationship Id="rId6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en.wikipedia.org/wiki/Virtual_machine" TargetMode="External"/><Relationship Id="rId14" Type="http://schemas.openxmlformats.org/officeDocument/2006/relationships/hyperlink" Target="https://en.wikipedia.org/wiki/Virtual_machine" TargetMode="External"/><Relationship Id="rId22" Type="http://schemas.openxmlformats.org/officeDocument/2006/relationships/hyperlink" Target="https://its.niagaracollege.ca/" TargetMode="External"/><Relationship Id="rId27" Type="http://schemas.openxmlformats.org/officeDocument/2006/relationships/hyperlink" Target="https://desktopnc.niagaracollege.ca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130.png"/><Relationship Id="rId48" Type="http://schemas.openxmlformats.org/officeDocument/2006/relationships/image" Target="media/image18.png"/><Relationship Id="rId56" Type="http://schemas.openxmlformats.org/officeDocument/2006/relationships/hyperlink" Target="https://desktopnc.niagaracollege.ca" TargetMode="External"/><Relationship Id="rId8" Type="http://schemas.openxmlformats.org/officeDocument/2006/relationships/hyperlink" Target="https://its.niagaracollege.ca/" TargetMode="External"/><Relationship Id="rId51" Type="http://schemas.openxmlformats.org/officeDocument/2006/relationships/image" Target="media/image21.png"/><Relationship Id="rId3" Type="http://schemas.openxmlformats.org/officeDocument/2006/relationships/numbering" Target="numbering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rinehartmann\Documents\Custom%20Office%20Templates\NC%20Brochure(edite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>905-735-2211 ext. 7642</CompanyPhone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FF420C-FADB-4310-9352-16B81DE68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NC Brochure(edited)</Template>
  <TotalTime>393</TotalTime>
  <Pages>2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Niagara College Help Desk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>brochure template</cp:keywords>
  <dc:description/>
  <cp:lastModifiedBy>Lily rinehart-mann</cp:lastModifiedBy>
  <cp:revision>15</cp:revision>
  <cp:lastPrinted>2017-08-31T15:44:00Z</cp:lastPrinted>
  <dcterms:created xsi:type="dcterms:W3CDTF">2017-08-30T14:09:00Z</dcterms:created>
  <dcterms:modified xsi:type="dcterms:W3CDTF">2017-08-31T15:45:00Z</dcterms:modified>
</cp:coreProperties>
</file>